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EDF" w:rsidRDefault="00C05140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722866" cy="9763121"/>
            <wp:effectExtent l="0" t="0" r="0" b="0"/>
            <wp:wrapTight wrapText="bothSides">
              <wp:wrapPolygon edited="0">
                <wp:start x="0" y="0"/>
                <wp:lineTo x="0" y="21538"/>
                <wp:lineTo x="21527" y="21538"/>
                <wp:lineTo x="21527" y="0"/>
                <wp:lineTo x="0" y="0"/>
              </wp:wrapPolygon>
            </wp:wrapTight>
            <wp:docPr id="1" name="Рисунок 1" descr="C:\Users\Public\Pictures\Sample Pictures\gf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22866" cy="97631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471EDF" w:rsidRDefault="00C05140"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1.6.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Ответственность за деятельность Филиала несет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создавшее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егоУчреждение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71EDF" w:rsidRDefault="00C05140">
      <w:pPr>
        <w:tabs>
          <w:tab w:val="left" w:pos="1205"/>
        </w:tabs>
        <w:autoSpaceDE w:val="0"/>
        <w:spacing w:after="0" w:line="322" w:lineRule="exact"/>
        <w:ind w:left="739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1.7.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Официальное название Филиала:</w:t>
      </w:r>
    </w:p>
    <w:p w:rsidR="00471EDF" w:rsidRDefault="00C05140">
      <w:pPr>
        <w:autoSpaceDE w:val="0"/>
        <w:spacing w:after="0" w:line="322" w:lineRule="exact"/>
        <w:ind w:firstLine="696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полное: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Филиал муниципального бюджетного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общеобразовательного учреждения лицея с. Месягутово средняя общеобразовательная школа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риево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им. Марата Нафикова муниципального района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Дуванский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Республики Башкортостан</w:t>
      </w:r>
    </w:p>
    <w:p w:rsidR="00471EDF" w:rsidRDefault="00C05140">
      <w:pPr>
        <w:autoSpaceDE w:val="0"/>
        <w:spacing w:after="0" w:line="322" w:lineRule="exact"/>
        <w:ind w:firstLine="701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сокращенное: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ФМБОУ лицея с. Месягутово СОШ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риево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им. Марата Нафикова.</w:t>
      </w:r>
    </w:p>
    <w:p w:rsidR="00471EDF" w:rsidRDefault="00C05140">
      <w:pPr>
        <w:tabs>
          <w:tab w:val="left" w:pos="1402"/>
        </w:tabs>
        <w:autoSpaceDE w:val="0"/>
        <w:spacing w:after="0" w:line="322" w:lineRule="exact"/>
        <w:ind w:firstLine="73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Место нахождения Филиала: 452539, Россия, Республика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Башкортостан,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Дуванский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риево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ул.Школьная,1.</w:t>
      </w:r>
    </w:p>
    <w:p w:rsidR="00471EDF" w:rsidRDefault="00C05140">
      <w:pPr>
        <w:tabs>
          <w:tab w:val="left" w:pos="1286"/>
        </w:tabs>
        <w:autoSpaceDE w:val="0"/>
        <w:spacing w:after="0" w:line="322" w:lineRule="exact"/>
        <w:ind w:firstLine="73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1.9.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Юридический адрес:452530, Россия, Республика Башкортостан,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Дуванский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с. Месягутово, ул. Партизанская, 24.</w:t>
      </w:r>
      <w:proofErr w:type="gramEnd"/>
    </w:p>
    <w:p w:rsidR="00471EDF" w:rsidRDefault="00C05140">
      <w:pPr>
        <w:tabs>
          <w:tab w:val="left" w:pos="1387"/>
        </w:tabs>
        <w:autoSpaceDE w:val="0"/>
        <w:spacing w:before="5" w:after="0" w:line="322" w:lineRule="exact"/>
        <w:ind w:firstLine="73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1.10.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Право на образователь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ную деятельность и на получение льгот,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предусмотренных законодательством Российской Федерации, возникает 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Филиала с момента выдачи лицензии Учреждению.</w:t>
      </w:r>
    </w:p>
    <w:p w:rsidR="00471EDF" w:rsidRDefault="00C05140">
      <w:pPr>
        <w:autoSpaceDE w:val="0"/>
        <w:spacing w:after="0" w:line="322" w:lineRule="exact"/>
        <w:ind w:firstLine="7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1.11 .В Филиале организован подвоз учащихся - регулярные, осуществляемые в течение учебного года,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специальные (школьные) перевозки учащихся по утвержденному маршруту, проживающих в сельской местности, к Филиалу. Подвоз учащихся не относится к перевозкам общего пользования.</w:t>
      </w:r>
    </w:p>
    <w:p w:rsidR="00471EDF" w:rsidRDefault="00C05140">
      <w:pPr>
        <w:tabs>
          <w:tab w:val="left" w:pos="1339"/>
        </w:tabs>
        <w:autoSpaceDE w:val="0"/>
        <w:spacing w:after="0" w:line="322" w:lineRule="exact"/>
        <w:ind w:firstLine="72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1.12.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Филиал проходит аккредитацию в составе Учреждения в порядке,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предусмотренн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законодательством Российской Федерации.</w:t>
      </w:r>
    </w:p>
    <w:p w:rsidR="00471EDF" w:rsidRDefault="00C05140">
      <w:pPr>
        <w:tabs>
          <w:tab w:val="left" w:pos="1262"/>
        </w:tabs>
        <w:autoSpaceDE w:val="0"/>
        <w:spacing w:after="0" w:line="322" w:lineRule="exact"/>
        <w:ind w:firstLine="734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1.13.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Ликвидация Филиала осуществляется в соответствии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действующим законодательством Российской Федерации.</w:t>
      </w:r>
    </w:p>
    <w:p w:rsidR="00471EDF" w:rsidRDefault="00C05140">
      <w:pPr>
        <w:tabs>
          <w:tab w:val="left" w:pos="1358"/>
        </w:tabs>
        <w:autoSpaceDE w:val="0"/>
        <w:spacing w:after="0" w:line="322" w:lineRule="exact"/>
        <w:ind w:firstLine="73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1.14.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реорганизации или ликвидации Филиала не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допускается без учета мнения жителей 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нного сельского поселения.</w:t>
      </w:r>
    </w:p>
    <w:p w:rsidR="00471EDF" w:rsidRDefault="00C05140">
      <w:pPr>
        <w:autoSpaceDE w:val="0"/>
        <w:spacing w:after="0" w:line="322" w:lineRule="exact"/>
        <w:ind w:firstLine="7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1.14.Изменения и дополнения к настоящему Положению утверждаются Директором Учреждения в порядке, установленном законодательством Российской Федерации и Уставом Учреждения.</w:t>
      </w:r>
    </w:p>
    <w:p w:rsidR="00471EDF" w:rsidRDefault="00471EDF">
      <w:pPr>
        <w:autoSpaceDE w:val="0"/>
        <w:spacing w:after="0" w:line="240" w:lineRule="exact"/>
        <w:ind w:left="3394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71EDF" w:rsidRDefault="00C05140">
      <w:pPr>
        <w:autoSpaceDE w:val="0"/>
        <w:spacing w:before="120" w:after="0" w:line="240" w:lineRule="auto"/>
        <w:ind w:left="339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Цели и задачи Филиала</w:t>
      </w:r>
    </w:p>
    <w:p w:rsidR="00471EDF" w:rsidRDefault="00471EDF">
      <w:pPr>
        <w:autoSpaceDE w:val="0"/>
        <w:spacing w:after="0" w:line="240" w:lineRule="exact"/>
        <w:ind w:firstLine="701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71EDF" w:rsidRDefault="00C05140">
      <w:pPr>
        <w:autoSpaceDE w:val="0"/>
        <w:spacing w:before="43" w:after="0" w:line="317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Основными целями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деятельности Филиала являются формирование общей культуры личности учащихся на основе усвоения обязательного минимума содержания общеобразовательных программ начального общего, основного общего и среднего общего образования, их адаптация к жизни в обществе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браза жизни.</w:t>
      </w:r>
    </w:p>
    <w:p w:rsidR="00471EDF" w:rsidRDefault="00C05140">
      <w:pPr>
        <w:autoSpaceDE w:val="0"/>
        <w:spacing w:before="48" w:after="0" w:line="240" w:lineRule="auto"/>
        <w:ind w:left="71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2.2.Основными задачами Филиала являются:</w:t>
      </w:r>
    </w:p>
    <w:p w:rsidR="00471EDF" w:rsidRDefault="00C05140">
      <w:pPr>
        <w:autoSpaceDE w:val="0"/>
        <w:spacing w:before="38" w:after="0" w:line="317" w:lineRule="exact"/>
        <w:ind w:firstLine="7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создание благоприятных условий, способствующих умственному, эмоциональному и физическому развитию личности;</w:t>
      </w:r>
    </w:p>
    <w:p w:rsidR="00471EDF" w:rsidRDefault="00C05140">
      <w:pPr>
        <w:widowControl w:val="0"/>
        <w:numPr>
          <w:ilvl w:val="0"/>
          <w:numId w:val="1"/>
        </w:numPr>
        <w:tabs>
          <w:tab w:val="left" w:pos="1075"/>
        </w:tabs>
        <w:autoSpaceDE w:val="0"/>
        <w:spacing w:before="62" w:after="0" w:line="326" w:lineRule="exact"/>
        <w:ind w:firstLine="7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реализация образовательных программ начального общего, основного общего и среднего общего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образования, дополнительного образования, обеспечение освоения их учащимися;</w:t>
      </w:r>
    </w:p>
    <w:p w:rsidR="00471EDF" w:rsidRDefault="00C05140">
      <w:pPr>
        <w:widowControl w:val="0"/>
        <w:numPr>
          <w:ilvl w:val="0"/>
          <w:numId w:val="1"/>
        </w:numPr>
        <w:tabs>
          <w:tab w:val="left" w:pos="1075"/>
        </w:tabs>
        <w:autoSpaceDE w:val="0"/>
        <w:spacing w:before="10" w:after="0" w:line="331" w:lineRule="exact"/>
        <w:ind w:firstLine="7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воспитание и развитие учащихся, овладение ими чтением, письмом, счетом, основными навыками учебной деятельности, элементами теоретического мышления, простейшими навыками самоконтр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оля, культурой доведения и речи, основами личной гигиены и здорового образа жизни;</w:t>
      </w:r>
    </w:p>
    <w:p w:rsidR="00471EDF" w:rsidRDefault="00C05140">
      <w:pPr>
        <w:widowControl w:val="0"/>
        <w:numPr>
          <w:ilvl w:val="0"/>
          <w:numId w:val="1"/>
        </w:numPr>
        <w:tabs>
          <w:tab w:val="left" w:pos="1075"/>
        </w:tabs>
        <w:autoSpaceDE w:val="0"/>
        <w:spacing w:before="5" w:after="0" w:line="331" w:lineRule="exact"/>
        <w:ind w:firstLine="7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создание условий для воспитания, становления и формирования личности учащегося, для развития его склонностей, интересов и способности к социальному самоопределению;</w:t>
      </w:r>
    </w:p>
    <w:p w:rsidR="00471EDF" w:rsidRDefault="00C05140">
      <w:pPr>
        <w:widowControl w:val="0"/>
        <w:numPr>
          <w:ilvl w:val="0"/>
          <w:numId w:val="1"/>
        </w:numPr>
        <w:tabs>
          <w:tab w:val="left" w:pos="1075"/>
        </w:tabs>
        <w:autoSpaceDE w:val="0"/>
        <w:spacing w:before="5" w:after="0" w:line="331" w:lineRule="exact"/>
        <w:ind w:left="71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обеспече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ние охраны и здоровья учащихся;</w:t>
      </w:r>
    </w:p>
    <w:p w:rsidR="00471EDF" w:rsidRDefault="00C05140">
      <w:pPr>
        <w:widowControl w:val="0"/>
        <w:numPr>
          <w:ilvl w:val="0"/>
          <w:numId w:val="1"/>
        </w:numPr>
        <w:tabs>
          <w:tab w:val="left" w:pos="1075"/>
        </w:tabs>
        <w:autoSpaceDE w:val="0"/>
        <w:spacing w:before="5" w:after="0" w:line="331" w:lineRule="exact"/>
        <w:ind w:left="715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охрана прав и интересов учащихся.</w:t>
      </w:r>
    </w:p>
    <w:p w:rsidR="00471EDF" w:rsidRDefault="00471EDF">
      <w:pPr>
        <w:autoSpaceDE w:val="0"/>
        <w:spacing w:after="0" w:line="240" w:lineRule="exact"/>
        <w:ind w:left="893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71EDF" w:rsidRDefault="00C05140">
      <w:pPr>
        <w:autoSpaceDE w:val="0"/>
        <w:spacing w:before="130" w:after="0" w:line="240" w:lineRule="auto"/>
        <w:ind w:left="89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Имущественные и финансовые основы деятельности Филиала</w:t>
      </w:r>
    </w:p>
    <w:p w:rsidR="00471EDF" w:rsidRDefault="00C05140">
      <w:pPr>
        <w:widowControl w:val="0"/>
        <w:numPr>
          <w:ilvl w:val="0"/>
          <w:numId w:val="2"/>
        </w:numPr>
        <w:tabs>
          <w:tab w:val="left" w:pos="1358"/>
        </w:tabs>
        <w:autoSpaceDE w:val="0"/>
        <w:spacing w:before="269" w:after="0" w:line="322" w:lineRule="exac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законодательством Российской Федерации Филиал наделяется имуществом создавшего его Учреждением.</w:t>
      </w:r>
    </w:p>
    <w:p w:rsidR="00471EDF" w:rsidRDefault="00C05140">
      <w:pPr>
        <w:widowControl w:val="0"/>
        <w:numPr>
          <w:ilvl w:val="0"/>
          <w:numId w:val="2"/>
        </w:numPr>
        <w:tabs>
          <w:tab w:val="left" w:pos="1358"/>
        </w:tabs>
        <w:autoSpaceDE w:val="0"/>
        <w:spacing w:after="0" w:line="322" w:lineRule="exac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Филиал пользуется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закрепленным за ним имуществом в соответствии с его назначением, целями деятельности и в порядке, установленном законодательством Российской Федерации.</w:t>
      </w:r>
    </w:p>
    <w:p w:rsidR="00471EDF" w:rsidRDefault="00C05140">
      <w:pPr>
        <w:tabs>
          <w:tab w:val="left" w:pos="1210"/>
        </w:tabs>
        <w:autoSpaceDE w:val="0"/>
        <w:spacing w:before="5" w:after="0" w:line="322" w:lineRule="exact"/>
        <w:ind w:firstLine="706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Финансовое обеспечение деятельности Филиала осуществляется 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счет средств бюджета муниципального 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айона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Дуванский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Республики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Башкортостан и бюджета Республики Башкортостан на основе утвержденной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сметы доходов и расходов.</w:t>
      </w:r>
    </w:p>
    <w:p w:rsidR="00471EDF" w:rsidRDefault="00C05140">
      <w:pPr>
        <w:autoSpaceDE w:val="0"/>
        <w:spacing w:after="0" w:line="322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Финансовое обеспечение Филиала осуществляется на основе государственных и местных нормативов в расчете на одного обучающегося,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установленных в бюджете.</w:t>
      </w:r>
    </w:p>
    <w:p w:rsidR="00471EDF" w:rsidRDefault="00C05140">
      <w:pPr>
        <w:tabs>
          <w:tab w:val="left" w:pos="1435"/>
        </w:tabs>
        <w:autoSpaceDE w:val="0"/>
        <w:spacing w:after="0" w:line="322" w:lineRule="exact"/>
        <w:ind w:firstLine="706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3.4.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Филиал в срок, определяемый директором Учреждения,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представляет директору Учреждения отчет об использовании бюджетных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внебюджетных средств и другую установленную отчетность.</w:t>
      </w:r>
    </w:p>
    <w:p w:rsidR="00471EDF" w:rsidRDefault="00471EDF">
      <w:pPr>
        <w:autoSpaceDE w:val="0"/>
        <w:spacing w:after="0" w:line="240" w:lineRule="exact"/>
        <w:ind w:left="254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71EDF" w:rsidRDefault="00C05140">
      <w:pPr>
        <w:autoSpaceDE w:val="0"/>
        <w:spacing w:before="77" w:after="0" w:line="240" w:lineRule="auto"/>
        <w:ind w:left="254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Организация обучения и воспитания</w:t>
      </w:r>
    </w:p>
    <w:p w:rsidR="00471EDF" w:rsidRDefault="00471EDF">
      <w:pPr>
        <w:autoSpaceDE w:val="0"/>
        <w:spacing w:after="0" w:line="240" w:lineRule="exact"/>
        <w:ind w:firstLine="71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71EDF" w:rsidRDefault="00C05140">
      <w:pPr>
        <w:autoSpaceDE w:val="0"/>
        <w:spacing w:before="38" w:after="0" w:line="322" w:lineRule="exact"/>
        <w:ind w:firstLine="71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4.1. В Фили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ал принимаются все граждане, проживающие на территории сельского поселения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Ариевский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Дуванский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 Республики Башкортостан, имеющие право на получение образования соответствующего уровня. Не проживающим на данной территори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может быть отказано в приеме только по причине отсутствия свободных мест в Филиале.</w:t>
      </w:r>
    </w:p>
    <w:p w:rsidR="00471EDF" w:rsidRDefault="00C05140">
      <w:pPr>
        <w:autoSpaceDE w:val="0"/>
        <w:spacing w:before="5" w:after="0" w:line="322" w:lineRule="exact"/>
        <w:ind w:firstLine="7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4.2.Образовательный процесс в Филиале осуществляется на основе образовательной программы, разрабатываемой и утверждаемой Филиалом самостоятельно, и регламентируется распи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санием занятий и календарным учебным графиком.</w:t>
      </w:r>
    </w:p>
    <w:p w:rsidR="00471EDF" w:rsidRDefault="00C05140">
      <w:pPr>
        <w:autoSpaceDE w:val="0"/>
        <w:spacing w:before="62" w:after="0" w:line="336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4.3.Филиал реализует основные общеобразовательные программы: начального общего образования, основного общего образования, среднего общего образования.</w:t>
      </w:r>
    </w:p>
    <w:p w:rsidR="00471EDF" w:rsidRDefault="00C05140">
      <w:pPr>
        <w:autoSpaceDE w:val="0"/>
        <w:spacing w:after="0" w:line="322" w:lineRule="exact"/>
        <w:ind w:firstLine="701"/>
        <w:jc w:val="both"/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4.4.Обучающиеся Филиала могут заниматься в музыкальных,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художественных,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спортивных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в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других Учреждениях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детей, а также участвовать в конкурсах, олимпиадах, выставках, смотрах и других массовых мероприятиях.</w:t>
      </w:r>
      <w:proofErr w:type="gramEnd"/>
    </w:p>
    <w:p w:rsidR="00471EDF" w:rsidRDefault="00C05140">
      <w:pPr>
        <w:autoSpaceDE w:val="0"/>
        <w:spacing w:after="0" w:line="322" w:lineRule="exact"/>
        <w:ind w:left="70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4.5.Языком обучения в Филиале является башкирский и русский языки.</w:t>
      </w:r>
    </w:p>
    <w:p w:rsidR="00471EDF" w:rsidRDefault="00C05140">
      <w:pPr>
        <w:autoSpaceDE w:val="0"/>
        <w:spacing w:after="0" w:line="32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4.6.Прием в Филиал осуществляется в соответствии с действующим законодательством и Правилами приема в Учреждение.</w:t>
      </w:r>
    </w:p>
    <w:p w:rsidR="00471EDF" w:rsidRDefault="00C05140">
      <w:pPr>
        <w:autoSpaceDE w:val="0"/>
        <w:spacing w:after="0" w:line="322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4.7.При приеме учащихся Филиал обязано ознакомить родителей (законных представителей) несовершеннолетних учащихся с Уставом Учреждения, настоя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щим Положением, лицензией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деятельность Филиала.</w:t>
      </w:r>
    </w:p>
    <w:p w:rsidR="00471EDF" w:rsidRDefault="00C05140">
      <w:pPr>
        <w:autoSpaceDE w:val="0"/>
        <w:spacing w:after="0" w:line="32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4.8.Начальное общее образование, основное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общее образование, среднее общее 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 образования. Требование обязательности среднего общего образования применительно к конкретному учащемуся и сохраняет силу до достижения им возраста восемнадцати лет, если соответствующее образование не было получено им ранее.</w:t>
      </w:r>
    </w:p>
    <w:p w:rsidR="00471EDF" w:rsidRDefault="00C05140">
      <w:pPr>
        <w:autoSpaceDE w:val="0"/>
        <w:spacing w:after="0" w:line="32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4.9.С учетом потребностей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возможностей личности образовательные программы могут осваиваться в Филиале в очной, очно-заочной, заочной формах.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Вне Филиала лица могут осваивать образовательные программы в форме семейного образования и самообразования. Формы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конкретной обра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зовательной программе определяются с учетом требований федеральных государственных образовательных стандартов. Допускается сочетание форм получения образования и форм обучения.</w:t>
      </w:r>
    </w:p>
    <w:p w:rsidR="00471EDF" w:rsidRDefault="00C05140">
      <w:pPr>
        <w:autoSpaceDE w:val="0"/>
        <w:spacing w:after="0" w:line="322" w:lineRule="exact"/>
        <w:ind w:firstLine="6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4.10.Филиал может обеспечивать занятия на дому с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индивидуальном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 учебному плану по рекомендации ПМПК и заявления родителей. Родители (законные представители) учащихся обязаны создать условия для проведения занятий на дому.</w:t>
      </w:r>
    </w:p>
    <w:p w:rsidR="00471EDF" w:rsidRDefault="00C05140">
      <w:pPr>
        <w:autoSpaceDE w:val="0"/>
        <w:spacing w:after="0" w:line="322" w:lineRule="exact"/>
        <w:ind w:firstLine="70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4.11 .Нормативные сроки освоения основных образовательных программ начального общего образования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- 4 года, основного общего образования </w:t>
      </w:r>
      <w:r>
        <w:rPr>
          <w:rFonts w:ascii="Times New Roman" w:eastAsia="Times New Roman" w:hAnsi="Times New Roman"/>
          <w:spacing w:val="-20"/>
          <w:sz w:val="24"/>
          <w:szCs w:val="24"/>
          <w:lang w:val="en-US" w:eastAsia="ru-RU"/>
        </w:rPr>
        <w:t>j</w:t>
      </w:r>
      <w:r>
        <w:rPr>
          <w:rFonts w:ascii="Times New Roman" w:eastAsia="Times New Roman" w:hAnsi="Times New Roman"/>
          <w:spacing w:val="-2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5 лет и среднего общего образования - 2 года.</w:t>
      </w:r>
    </w:p>
    <w:p w:rsidR="00471EDF" w:rsidRDefault="00C05140">
      <w:pPr>
        <w:widowControl w:val="0"/>
        <w:numPr>
          <w:ilvl w:val="0"/>
          <w:numId w:val="3"/>
        </w:numPr>
        <w:tabs>
          <w:tab w:val="left" w:pos="1450"/>
        </w:tabs>
        <w:autoSpaceDE w:val="0"/>
        <w:spacing w:after="0" w:line="322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Количество классов Филиала определяется в соответствии с санитарными нормами и в зависимости от имеющихся условий осуществления образовательного процесса.</w:t>
      </w:r>
    </w:p>
    <w:p w:rsidR="00471EDF" w:rsidRDefault="00C05140">
      <w:pPr>
        <w:widowControl w:val="0"/>
        <w:numPr>
          <w:ilvl w:val="0"/>
          <w:numId w:val="3"/>
        </w:numPr>
        <w:tabs>
          <w:tab w:val="left" w:pos="1450"/>
        </w:tabs>
        <w:autoSpaceDE w:val="0"/>
        <w:spacing w:before="10" w:after="0" w:line="322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471EDF">
          <w:footerReference w:type="default" r:id="rId9"/>
          <w:pgSz w:w="11905" w:h="16837"/>
          <w:pgMar w:top="179" w:right="886" w:bottom="908" w:left="1606" w:header="720" w:footer="720" w:gutter="0"/>
          <w:cols w:space="720"/>
        </w:sect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Расчетное 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личество обучающихся в классах определяется исходя из расчета площади на одного обучающегося и расстановки мебели, в соответствии с санитарными нормами и правилами.</w:t>
      </w:r>
      <w:proofErr w:type="gramEnd"/>
    </w:p>
    <w:p w:rsidR="00471EDF" w:rsidRDefault="00471EDF">
      <w:pPr>
        <w:autoSpaceDE w:val="0"/>
        <w:spacing w:before="110" w:after="0" w:line="240" w:lineRule="exac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71EDF" w:rsidRDefault="00C05140">
      <w:pPr>
        <w:autoSpaceDE w:val="0"/>
        <w:spacing w:before="62" w:after="0" w:line="32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4.14.Учебная нагрузка и режим занятий обучающихся определяются Филиалом в соответствии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санитарно-гигиеническими требованиями. Учебные занятия начинаются не ранее 8.00 часов. Образовательная недельная нагрузка равномерно распределяется в течение учебной недели.</w:t>
      </w:r>
    </w:p>
    <w:p w:rsidR="00471EDF" w:rsidRDefault="00C05140">
      <w:pPr>
        <w:autoSpaceDE w:val="0"/>
        <w:spacing w:before="10" w:after="0" w:line="322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4.^.Последовательность учебных занятий определяется расписанием на основании учебн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 плана, учебных программ, санитарно-гигиенических норм и утверждается руководителем Филиала. Расписание уроков составляется отдельно для обязательных, факультативных занятий и занятий дополнительного образования. При составлении расписания чередуются 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зличные по сложности предметы в течение дня и недели.</w:t>
      </w:r>
    </w:p>
    <w:p w:rsidR="00471EDF" w:rsidRDefault="00C05140">
      <w:pPr>
        <w:autoSpaceDE w:val="0"/>
        <w:spacing w:after="0" w:line="32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4.16. Филиал работает в одну смену по графику шестидневной (пятидневной - для учащихся 1 классов) рабочей недели, с одним выходным днем,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согласно расписания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занятий утвержденного руководителем Филиала.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урока (академический час) не превышает 45 минут для 2-11 классов. В первом классе используется «ступенчатый» режим обучения (в сентябре, октябре - по 3 урока по 35 минут каждый, в ноябре-декабре - по 4 урока по 35 минут каждый: январь-май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4 урока по 45 минут каждый).</w:t>
      </w:r>
    </w:p>
    <w:p w:rsidR="00471EDF" w:rsidRDefault="00C05140">
      <w:pPr>
        <w:autoSpaceDE w:val="0"/>
        <w:spacing w:after="0" w:line="322" w:lineRule="exact"/>
        <w:ind w:firstLine="6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4.17.Продолжительность перемен между уроками составляет не менее 10 минут, большой перемены 20 минут.</w:t>
      </w:r>
    </w:p>
    <w:p w:rsidR="00471EDF" w:rsidRDefault="00C05140">
      <w:pPr>
        <w:autoSpaceDE w:val="0"/>
        <w:spacing w:before="5" w:after="0" w:line="322" w:lineRule="exact"/>
        <w:ind w:left="74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4.18.Учебный год в Филиале начинается с 1 сентября.</w:t>
      </w:r>
    </w:p>
    <w:p w:rsidR="00471EDF" w:rsidRDefault="00C05140">
      <w:pPr>
        <w:autoSpaceDE w:val="0"/>
        <w:spacing w:after="0" w:line="32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4.19.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Календ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арный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график утверждается приказом директора Уч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реждения.</w:t>
      </w:r>
    </w:p>
    <w:p w:rsidR="00471EDF" w:rsidRDefault="00C05140">
      <w:pPr>
        <w:autoSpaceDE w:val="0"/>
        <w:spacing w:before="10" w:after="0" w:line="322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4.20.Оценка знаний, умений и навыков учащихся проводится в ходе текущего и промежуточного контроля. При осуществлении контроля соблюдаются следующие принципы: объективность, систематичность, обоснованность, всесторонность, гласность, дифференциро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ванный и индивидуальный подход, разнообразие форм и методов его применения.</w:t>
      </w:r>
    </w:p>
    <w:p w:rsidR="00471EDF" w:rsidRDefault="00C05140">
      <w:pPr>
        <w:autoSpaceDE w:val="0"/>
        <w:spacing w:after="0" w:line="322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4.21.Филиал в выборе системы оценок, формы, порядка и периодичности промежуточной аттестации учащихся, работает на основе Положения о системе оценок, формах, порядке и периодичност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текущего контроля промежуточной аттестации учащихся,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которое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разрабатывается Учреждением.</w:t>
      </w:r>
    </w:p>
    <w:p w:rsidR="00471EDF" w:rsidRDefault="00C05140">
      <w:pPr>
        <w:autoSpaceDE w:val="0"/>
        <w:spacing w:before="29" w:after="0" w:line="317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Филиале используется для оценки знаний, умений и навыков учащихся 5-бальная система оценок: «5»- отлично, «4»- хорошо, «3»-удовлетворительно, «2» - неудовлетворит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ельно. При годовой (итоговой) промежуточной аттестации отметки учащихся фиксируются в классных журналах и дублируются в дневниках учащихся. Учащиеся 2 - 9-х классов аттестуются по четвертям, 10-11-х классов по семестрам.</w:t>
      </w:r>
    </w:p>
    <w:p w:rsidR="00471EDF" w:rsidRDefault="00C05140">
      <w:pPr>
        <w:autoSpaceDE w:val="0"/>
        <w:spacing w:after="0" w:line="317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ступени начального общего образо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вания в первом классе используется только качественная (словесная) оценка знаний, умений и навыков учащихся, без фиксации их достижений в классных журналах в виде отметок по 5 - бальной системе оценок.</w:t>
      </w:r>
    </w:p>
    <w:p w:rsidR="00471EDF" w:rsidRDefault="00C05140">
      <w:pPr>
        <w:autoSpaceDE w:val="0"/>
        <w:spacing w:before="5" w:after="0" w:line="336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4.22.Формы и порядок промежуточной аттестации выбирают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ся Филиалом самостоятельно и доводятся до сведения учащихся в течение первых двух месяцев от начала обучения, периодичность промежуточной аттестации определяется образовательной программой.</w:t>
      </w:r>
    </w:p>
    <w:p w:rsidR="00471EDF" w:rsidRDefault="00C05140">
      <w:pPr>
        <w:autoSpaceDE w:val="0"/>
        <w:spacing w:after="0" w:line="326" w:lineRule="exact"/>
        <w:ind w:firstLine="696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4.23.Освоение образовательной программы сопровождается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промежуточной аттестацией учащихся, проводимой в формах, определенных учебным планом, 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порядке,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установленном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Филиале.</w:t>
      </w:r>
    </w:p>
    <w:p w:rsidR="00471EDF" w:rsidRDefault="00C05140">
      <w:pPr>
        <w:autoSpaceDE w:val="0"/>
        <w:spacing w:after="0" w:line="32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4.24. От промежуточной аттестации освобождаются учащиеся, заболевшие в период промежуточной аттестации, на основе справки из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медицинского Учреждения.</w:t>
      </w:r>
    </w:p>
    <w:p w:rsidR="00471EDF" w:rsidRDefault="00C05140">
      <w:pPr>
        <w:autoSpaceDE w:val="0"/>
        <w:spacing w:after="0" w:line="322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4.25.Порядок проведения промежуточной аттестации учащихся определяется утвержденным локальным актом Учреждения.</w:t>
      </w:r>
    </w:p>
    <w:p w:rsidR="00471EDF" w:rsidRDefault="00C05140">
      <w:pPr>
        <w:autoSpaceDE w:val="0"/>
        <w:spacing w:after="0" w:line="32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4.26.Перевод учащегося в следующий класс производится по решению Педагогического совета Филиала.</w:t>
      </w:r>
    </w:p>
    <w:p w:rsidR="00471EDF" w:rsidRDefault="00C05140">
      <w:pPr>
        <w:autoSpaceDE w:val="0"/>
        <w:spacing w:after="0" w:line="322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4.27.Освоение образова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тельных программ основного общего, среднего общего образования завершается обязательной итоговой аттестацией учащихся.</w:t>
      </w:r>
    </w:p>
    <w:p w:rsidR="00471EDF" w:rsidRDefault="00C05140">
      <w:pPr>
        <w:autoSpaceDE w:val="0"/>
        <w:spacing w:after="0" w:line="32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4.28.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Государственная итоговая аттестация по программам среднего общего образования проводится в форме единого государственного экзамена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(ЕГЭ), а для учащихся с ограниченными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возожностями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здоровья (ОВЗ) в форме государственного выпускного экзамена (ГВЭ).</w:t>
      </w:r>
      <w:proofErr w:type="gramEnd"/>
    </w:p>
    <w:p w:rsidR="00471EDF" w:rsidRDefault="00C05140">
      <w:pPr>
        <w:autoSpaceDE w:val="0"/>
        <w:spacing w:after="0" w:line="322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4.29.Государственная итоговая аттестация по программам основного общего образования, проводится в форме основного государственного экзамен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ОГЭ), а для учащихся с ограниченными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возожностями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здоровья (ОВЗ) в форме государственного выпускного экзамена (ГВЭ).</w:t>
      </w:r>
    </w:p>
    <w:p w:rsidR="00471EDF" w:rsidRDefault="00C05140">
      <w:pPr>
        <w:autoSpaceDE w:val="0"/>
        <w:spacing w:after="0" w:line="322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4.30.Учреждение выдает лицам, успешно прошедшим государственную итоговую аттестацию, документы об образовании, заверяемые печатью Учрежде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ния.</w:t>
      </w:r>
    </w:p>
    <w:p w:rsidR="00471EDF" w:rsidRDefault="00C05140">
      <w:pPr>
        <w:autoSpaceDE w:val="0"/>
        <w:spacing w:before="10" w:after="0" w:line="32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4.31.Документ об образовании, выдаваемый лицам, успешно прошедшим государственную итоговую аттестацию, подтверждает получение общего образования следующего уровня:</w:t>
      </w:r>
    </w:p>
    <w:p w:rsidR="00471EDF" w:rsidRDefault="00C05140">
      <w:pPr>
        <w:widowControl w:val="0"/>
        <w:numPr>
          <w:ilvl w:val="0"/>
          <w:numId w:val="4"/>
        </w:numPr>
        <w:tabs>
          <w:tab w:val="left" w:pos="1123"/>
        </w:tabs>
        <w:autoSpaceDE w:val="0"/>
        <w:spacing w:before="24" w:after="0" w:line="317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основное общее образование (подтверждается аттестатом об основном общем образовании);</w:t>
      </w:r>
    </w:p>
    <w:p w:rsidR="00471EDF" w:rsidRDefault="00C05140">
      <w:pPr>
        <w:widowControl w:val="0"/>
        <w:numPr>
          <w:ilvl w:val="0"/>
          <w:numId w:val="4"/>
        </w:numPr>
        <w:tabs>
          <w:tab w:val="left" w:pos="1123"/>
        </w:tabs>
        <w:autoSpaceDE w:val="0"/>
        <w:spacing w:before="19" w:after="0" w:line="322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реднее общее образование (подтверждается аттестатом о среднем общем образовании).</w:t>
      </w:r>
    </w:p>
    <w:p w:rsidR="00471EDF" w:rsidRDefault="00C05140">
      <w:pPr>
        <w:autoSpaceDE w:val="0"/>
        <w:spacing w:after="0" w:line="32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4.32.Лицам, не завершившим основное общее, среднее общее образование, выдаются справки, образец которых устанавливается локальным нормативным актом Учреждения.</w:t>
      </w:r>
    </w:p>
    <w:p w:rsidR="00471EDF" w:rsidRDefault="00C05140">
      <w:pPr>
        <w:autoSpaceDE w:val="0"/>
        <w:spacing w:after="0" w:line="322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4.33.Лица, осв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Филиале.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Филиале бесплатно. При прохождении аттестации экстерны пользуются академическими правами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учащихся по соответствующей образовательной программе.</w:t>
      </w:r>
    </w:p>
    <w:p w:rsidR="00471EDF" w:rsidRDefault="00C05140">
      <w:pPr>
        <w:tabs>
          <w:tab w:val="left" w:pos="1435"/>
        </w:tabs>
        <w:autoSpaceDE w:val="0"/>
        <w:spacing w:before="62" w:after="0" w:line="322" w:lineRule="exact"/>
        <w:ind w:firstLine="696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4.34.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Дисциплина в Филиале поддерживается на основе уважения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человеческого достоинства учащихся. Применение методов физического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психического насилия по отношению к учащимся не допускается.</w:t>
      </w:r>
    </w:p>
    <w:p w:rsidR="00471EDF" w:rsidRDefault="00C05140">
      <w:pPr>
        <w:tabs>
          <w:tab w:val="left" w:pos="1339"/>
        </w:tabs>
        <w:autoSpaceDE w:val="0"/>
        <w:spacing w:after="0" w:line="322" w:lineRule="exact"/>
        <w:ind w:firstLine="69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4.35.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Медицинское обслуживание учащихся в Филиале обеспечивается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договорной основе медицинским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персоналом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ФАП с.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Ариево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несет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ответственность за проведение лечебно-профилактических мероприятий.</w:t>
      </w:r>
    </w:p>
    <w:p w:rsidR="00471EDF" w:rsidRDefault="00C05140">
      <w:pPr>
        <w:autoSpaceDE w:val="0"/>
        <w:spacing w:before="10" w:after="0" w:line="322" w:lineRule="exact"/>
        <w:ind w:firstLine="7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Филиал обязан предоставить соответствующее помещение для работы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медицинских работников.</w:t>
      </w:r>
    </w:p>
    <w:p w:rsidR="00471EDF" w:rsidRDefault="00C05140">
      <w:pPr>
        <w:tabs>
          <w:tab w:val="left" w:pos="1450"/>
        </w:tabs>
        <w:autoSpaceDE w:val="0"/>
        <w:spacing w:before="5" w:after="0" w:line="322" w:lineRule="exact"/>
        <w:ind w:firstLine="696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4.36.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питания учащихся и выполнение действующих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санитарно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эпидемиологических правил и нормативов СанПиНа возлагается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руководителя Филиала. В Филиале должно быть предусмотрено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помещение для питания учащихся, а также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хранения и приготовления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пищи.</w:t>
      </w:r>
    </w:p>
    <w:p w:rsidR="00471EDF" w:rsidRDefault="00471EDF">
      <w:pPr>
        <w:autoSpaceDE w:val="0"/>
        <w:spacing w:after="0" w:line="240" w:lineRule="exact"/>
        <w:ind w:left="1066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71EDF" w:rsidRDefault="00C05140">
      <w:pPr>
        <w:autoSpaceDE w:val="0"/>
        <w:spacing w:before="48" w:after="0" w:line="322" w:lineRule="exact"/>
        <w:ind w:left="1066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Участники учебно-воспитательного процесса, работники, их</w:t>
      </w:r>
    </w:p>
    <w:p w:rsidR="00471EDF" w:rsidRDefault="00C05140">
      <w:pPr>
        <w:autoSpaceDE w:val="0"/>
        <w:spacing w:after="0" w:line="322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права и обязанности</w:t>
      </w:r>
    </w:p>
    <w:p w:rsidR="00471EDF" w:rsidRDefault="00C05140">
      <w:pPr>
        <w:autoSpaceDE w:val="0"/>
        <w:spacing w:after="0" w:line="322" w:lineRule="exact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5.1. Участниками образовательных отношений являются: Филиал, учащиеся, родители (законные представители) несовершеннолетних учащихся,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педагогические работники.</w:t>
      </w:r>
    </w:p>
    <w:p w:rsidR="00471EDF" w:rsidRDefault="00C05140">
      <w:pPr>
        <w:autoSpaceDE w:val="0"/>
        <w:spacing w:after="0" w:line="322" w:lineRule="exact"/>
        <w:ind w:left="74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 Филиал обязано: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8"/>
        </w:tabs>
        <w:autoSpaceDE w:val="0"/>
        <w:spacing w:before="34" w:after="0" w:line="317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обеспечивать реализацию в полном объеме образовательных программ, соответствие качества подготовки учащихся федеральным государственным образовательным стандартам, соответствие применяемых форм, средств, методо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обучения и воспитания возрастным, психофизическим особенностям, склонностям, способностям, интересам и потребностям учащихся;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8"/>
        </w:tabs>
        <w:autoSpaceDE w:val="0"/>
        <w:spacing w:before="29" w:after="0" w:line="322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создавать для своих работников безопасные условия труда и нести ответственность в установленном порядке за вред, причиненный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работнику увечьем, профзаболеванием, либо иное повреждение здоровья, связанное с исполнением им трудовых обязанностей;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8"/>
        </w:tabs>
        <w:autoSpaceDE w:val="0"/>
        <w:spacing w:before="34" w:after="0" w:line="317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осуществлять мероприятия по мобилизационной подготовке в установленном законодательством порядке;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8"/>
        </w:tabs>
        <w:autoSpaceDE w:val="0"/>
        <w:spacing w:before="34" w:after="0" w:line="302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обеспечить создание и ведение официальн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 сайта Филиала в сети «Интернет»;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8"/>
        </w:tabs>
        <w:autoSpaceDE w:val="0"/>
        <w:spacing w:before="53" w:after="0" w:line="317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определять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8"/>
        </w:tabs>
        <w:autoSpaceDE w:val="0"/>
        <w:spacing w:before="34" w:after="0" w:line="322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создавать безопасные условия обучения, необходи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мые условия для охраны и укрепления здоровья, организации питания учащимися и работниками Филиала;</w:t>
      </w:r>
    </w:p>
    <w:p w:rsidR="00471EDF" w:rsidRDefault="00C05140">
      <w:pPr>
        <w:widowControl w:val="0"/>
        <w:numPr>
          <w:ilvl w:val="0"/>
          <w:numId w:val="4"/>
        </w:numPr>
        <w:tabs>
          <w:tab w:val="left" w:pos="1138"/>
        </w:tabs>
        <w:autoSpaceDE w:val="0"/>
        <w:spacing w:before="62" w:after="0" w:line="302" w:lineRule="exact"/>
        <w:ind w:firstLine="7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создавать условия для занятия учащимися физической культурой и спортом;</w:t>
      </w:r>
    </w:p>
    <w:p w:rsidR="00471EDF" w:rsidRDefault="00C05140">
      <w:pPr>
        <w:widowControl w:val="0"/>
        <w:numPr>
          <w:ilvl w:val="0"/>
          <w:numId w:val="4"/>
        </w:numPr>
        <w:tabs>
          <w:tab w:val="left" w:pos="1138"/>
        </w:tabs>
        <w:autoSpaceDE w:val="0"/>
        <w:spacing w:before="43" w:after="0" w:line="326" w:lineRule="exact"/>
        <w:ind w:firstLine="7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соблюдать права и свободы учащихся, родителей (законных представителей) несовершеннол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етних учащихся, работников Филиала;</w:t>
      </w:r>
    </w:p>
    <w:p w:rsidR="00471EDF" w:rsidRDefault="00C05140">
      <w:pPr>
        <w:autoSpaceDE w:val="0"/>
        <w:spacing w:before="14" w:after="0" w:line="326" w:lineRule="exact"/>
        <w:ind w:firstLine="77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5.3. Филиал несет в установленном законодательством Российской Федерации и Республики Башкортостан порядке ответственность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71EDF" w:rsidRDefault="00C05140">
      <w:pPr>
        <w:widowControl w:val="0"/>
        <w:numPr>
          <w:ilvl w:val="0"/>
          <w:numId w:val="4"/>
        </w:numPr>
        <w:tabs>
          <w:tab w:val="left" w:pos="1138"/>
        </w:tabs>
        <w:autoSpaceDE w:val="0"/>
        <w:spacing w:before="14" w:after="0" w:line="326" w:lineRule="exact"/>
        <w:ind w:firstLine="7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реализацию не в полном объеме образовательных программ в соответствии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учебным планом;</w:t>
      </w:r>
    </w:p>
    <w:p w:rsidR="00471EDF" w:rsidRDefault="00C05140">
      <w:pPr>
        <w:widowControl w:val="0"/>
        <w:numPr>
          <w:ilvl w:val="0"/>
          <w:numId w:val="4"/>
        </w:numPr>
        <w:tabs>
          <w:tab w:val="left" w:pos="1138"/>
        </w:tabs>
        <w:autoSpaceDE w:val="0"/>
        <w:spacing w:before="43" w:after="0" w:line="317" w:lineRule="exact"/>
        <w:ind w:firstLine="7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качество образования и его соответствие федеральным государственным образовательным стандартам;</w:t>
      </w:r>
    </w:p>
    <w:p w:rsidR="00471EDF" w:rsidRDefault="00C05140">
      <w:pPr>
        <w:widowControl w:val="0"/>
        <w:numPr>
          <w:ilvl w:val="0"/>
          <w:numId w:val="4"/>
        </w:numPr>
        <w:tabs>
          <w:tab w:val="left" w:pos="1138"/>
        </w:tabs>
        <w:autoSpaceDE w:val="0"/>
        <w:spacing w:before="34" w:after="0" w:line="317" w:lineRule="exact"/>
        <w:ind w:firstLine="7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м, интересам учащихся, требованиям охраны их жизни и здоровья;</w:t>
      </w:r>
    </w:p>
    <w:p w:rsidR="00471EDF" w:rsidRDefault="00C05140">
      <w:pPr>
        <w:widowControl w:val="0"/>
        <w:numPr>
          <w:ilvl w:val="0"/>
          <w:numId w:val="4"/>
        </w:numPr>
        <w:tabs>
          <w:tab w:val="left" w:pos="1138"/>
        </w:tabs>
        <w:autoSpaceDE w:val="0"/>
        <w:spacing w:before="67" w:after="0" w:line="240" w:lineRule="auto"/>
        <w:ind w:left="70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жизнь и здоровье учащихся и работников Филиала;</w:t>
      </w:r>
    </w:p>
    <w:p w:rsidR="00471EDF" w:rsidRDefault="00C05140">
      <w:pPr>
        <w:widowControl w:val="0"/>
        <w:numPr>
          <w:ilvl w:val="0"/>
          <w:numId w:val="4"/>
        </w:numPr>
        <w:tabs>
          <w:tab w:val="left" w:pos="1138"/>
        </w:tabs>
        <w:autoSpaceDE w:val="0"/>
        <w:spacing w:before="72" w:after="0" w:line="240" w:lineRule="auto"/>
        <w:ind w:left="70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нарушение прав и свобод учащихся и работников Филиала;</w:t>
      </w:r>
    </w:p>
    <w:p w:rsidR="00471EDF" w:rsidRDefault="00C05140">
      <w:pPr>
        <w:widowControl w:val="0"/>
        <w:numPr>
          <w:ilvl w:val="0"/>
          <w:numId w:val="4"/>
        </w:numPr>
        <w:tabs>
          <w:tab w:val="left" w:pos="1138"/>
        </w:tabs>
        <w:autoSpaceDE w:val="0"/>
        <w:spacing w:before="43" w:after="0" w:line="298" w:lineRule="exact"/>
        <w:ind w:firstLine="7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иные действия, предусмотренные законодательством Российской Федерации.</w:t>
      </w:r>
    </w:p>
    <w:p w:rsidR="00471EDF" w:rsidRDefault="00C05140">
      <w:pPr>
        <w:tabs>
          <w:tab w:val="left" w:pos="1349"/>
        </w:tabs>
        <w:autoSpaceDE w:val="0"/>
        <w:spacing w:before="24" w:after="0" w:line="322" w:lineRule="exact"/>
        <w:ind w:firstLine="734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5.4.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Филиал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содействует деятельности общественных объединений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учащихся, родителей (законных представителей) несовершеннолетних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учащихся, осуществляемой в Филиале и не запрещенной законодательством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Федерации. В Филиале не допускается создание и деятельность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организационных структур политических партий, общественн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политических и религиозных движений и организаций (объединений).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Принуждение учащихся к вступлению в общественные, общественн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политические Учреждения (объединения), движения и партии, а также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нудительное привлечение их к деятельности этих организаций и 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участию в агитационных кампаниях и политических акциях не допускаются.</w:t>
      </w:r>
    </w:p>
    <w:p w:rsidR="00471EDF" w:rsidRDefault="00C05140">
      <w:pPr>
        <w:tabs>
          <w:tab w:val="left" w:pos="1128"/>
        </w:tabs>
        <w:autoSpaceDE w:val="0"/>
        <w:spacing w:after="0" w:line="322" w:lineRule="exact"/>
        <w:ind w:firstLine="71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Ответственность за здоровье и физическое развитие детей,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проведение лечебно-профилактических мероприятий, соблюдение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санитарно-гигиенических норм, режим и качество питания учащихся несет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Администрация, педагогический и прочий персонал Филиала.</w:t>
      </w:r>
    </w:p>
    <w:p w:rsidR="00471EDF" w:rsidRDefault="00C05140">
      <w:pPr>
        <w:autoSpaceDE w:val="0"/>
        <w:spacing w:before="5" w:after="0" w:line="322" w:lineRule="exact"/>
        <w:ind w:firstLine="7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5.6.Организация питания учащихся и воспитанников осуществляется Филиалом в специально оборудованном помещении с соблюдением дейст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вующих санитарных правил и нормативов, установленных для общеобразовательных организаций.</w:t>
      </w:r>
    </w:p>
    <w:p w:rsidR="00471EDF" w:rsidRDefault="00C05140">
      <w:pPr>
        <w:autoSpaceDE w:val="0"/>
        <w:spacing w:before="10" w:after="0" w:line="322" w:lineRule="exact"/>
        <w:ind w:firstLine="7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5.7.Привлечение учащихся без их согласия и согласия их родителей (законных представителей) к труду, не предусмотренному образовательной программой, запрещается.</w:t>
      </w:r>
    </w:p>
    <w:p w:rsidR="00471EDF" w:rsidRDefault="00C05140">
      <w:pPr>
        <w:autoSpaceDE w:val="0"/>
        <w:spacing w:before="10" w:after="0" w:line="322" w:lineRule="exact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5.8.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Учащиеся Филиала имеют право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71EDF" w:rsidRDefault="00C05140">
      <w:pPr>
        <w:tabs>
          <w:tab w:val="left" w:pos="1138"/>
        </w:tabs>
        <w:autoSpaceDE w:val="0"/>
        <w:spacing w:before="53" w:after="0" w:line="312" w:lineRule="exact"/>
        <w:ind w:firstLine="706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18"/>
        </w:tabs>
        <w:autoSpaceDE w:val="0"/>
        <w:spacing w:before="62" w:after="0" w:line="322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предоставление условий для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18"/>
        </w:tabs>
        <w:autoSpaceDE w:val="0"/>
        <w:spacing w:before="34" w:after="0" w:line="326" w:lineRule="exact"/>
        <w:ind w:firstLine="691"/>
        <w:jc w:val="both"/>
      </w:pP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обучение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индивидуальному учебному плану, в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том числе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ускоренное обучение, в пределах осваиваемой образовательной программы в порядке, установленном локальными нормативными актами Учреждения;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18"/>
        </w:tabs>
        <w:autoSpaceDE w:val="0"/>
        <w:spacing w:after="0" w:line="326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факультативных и элективных (избираемых в обязательном порядке) учебных предметов, курсов, дисциплин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(модулей) из перечня, предлагаемого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Филиалом, (после получения основного общего образования);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18"/>
        </w:tabs>
        <w:autoSpaceDE w:val="0"/>
        <w:spacing w:after="0" w:line="326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(модулей), преподаваемых в Филиале в установленном им порядке, а также преподаваемых в других организациях, осуществляющих образовательную деятельность, учебных предметов, курсов, дисциплин (модулей);</w:t>
      </w:r>
      <w:proofErr w:type="gramEnd"/>
    </w:p>
    <w:p w:rsidR="00471EDF" w:rsidRDefault="00C05140">
      <w:pPr>
        <w:widowControl w:val="0"/>
        <w:numPr>
          <w:ilvl w:val="0"/>
          <w:numId w:val="5"/>
        </w:numPr>
        <w:tabs>
          <w:tab w:val="left" w:pos="1118"/>
        </w:tabs>
        <w:autoSpaceDE w:val="0"/>
        <w:spacing w:before="5" w:after="0" w:line="326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уважение человеческого достоинства, защиту от всех фор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 физического и психического насилия, оскорбления личности, охрану жизни и здоровья;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18"/>
        </w:tabs>
        <w:autoSpaceDE w:val="0"/>
        <w:spacing w:after="0" w:line="326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свободу совести, информации, свободное выражение собственных взглядов и убеждений;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18"/>
        </w:tabs>
        <w:autoSpaceDE w:val="0"/>
        <w:spacing w:before="19" w:after="0" w:line="326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каникулы - плановые перерывы при получении образования для отдыха и иных социальных целе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 в соответствии с законодательством об образовании и календарным учебным графиком;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18"/>
        </w:tabs>
        <w:autoSpaceDE w:val="0"/>
        <w:spacing w:before="10" w:after="0" w:line="326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отпуск по беременности и родам, отпуск по уходу за ребенком до достижения им возраста трех лет в порядке, установленном федеральными законами;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18"/>
        </w:tabs>
        <w:autoSpaceDE w:val="0"/>
        <w:spacing w:before="10" w:after="0" w:line="326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перевод в другую образователь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образования;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18"/>
        </w:tabs>
        <w:autoSpaceDE w:val="0"/>
        <w:spacing w:before="24" w:after="0" w:line="317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участие в управлении Филиалом в порядке, установленном Уставом Учреждения, настоящим Положением о Филиале;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18"/>
        </w:tabs>
        <w:autoSpaceDE w:val="0"/>
        <w:spacing w:before="24" w:after="0" w:line="317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ознакомление со свидетельством о государственной регистрации, с Уставом Учреждения, настоящим Положением о Филиале, с лицензией на осуще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Филиале;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18"/>
        </w:tabs>
        <w:autoSpaceDE w:val="0"/>
        <w:spacing w:before="24" w:after="0" w:line="317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обжалование актов Филиала в установ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ленном законодательством Российской Федерации порядке;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18"/>
        </w:tabs>
        <w:autoSpaceDE w:val="0"/>
        <w:spacing w:before="43" w:after="0" w:line="322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бесплатное пользование библиотечно-информационными ресурсами, учебной базой Филиала;</w:t>
      </w:r>
    </w:p>
    <w:p w:rsidR="00471EDF" w:rsidRDefault="00C05140">
      <w:pPr>
        <w:widowControl w:val="0"/>
        <w:numPr>
          <w:ilvl w:val="0"/>
          <w:numId w:val="6"/>
        </w:numPr>
        <w:tabs>
          <w:tab w:val="left" w:pos="1138"/>
        </w:tabs>
        <w:autoSpaceDE w:val="0"/>
        <w:spacing w:before="62" w:after="0" w:line="326" w:lineRule="exact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пользование в порядке, установленном локальными нормативными актами Учреждения, лечебно-оздоровительной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инфраструктурой, объектами культуры и объектами, спорта Филиала;</w:t>
      </w:r>
    </w:p>
    <w:p w:rsidR="00471EDF" w:rsidRDefault="00C05140">
      <w:pPr>
        <w:widowControl w:val="0"/>
        <w:numPr>
          <w:ilvl w:val="0"/>
          <w:numId w:val="6"/>
        </w:numPr>
        <w:tabs>
          <w:tab w:val="left" w:pos="1138"/>
        </w:tabs>
        <w:autoSpaceDE w:val="0"/>
        <w:spacing w:after="0" w:line="326" w:lineRule="exact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спортивных соревнованиях, и других массовых мероприятиях;</w:t>
      </w:r>
    </w:p>
    <w:p w:rsidR="00471EDF" w:rsidRDefault="00C05140">
      <w:pPr>
        <w:widowControl w:val="0"/>
        <w:numPr>
          <w:ilvl w:val="0"/>
          <w:numId w:val="6"/>
        </w:numPr>
        <w:tabs>
          <w:tab w:val="left" w:pos="1138"/>
        </w:tabs>
        <w:autoSpaceDE w:val="0"/>
        <w:spacing w:before="5" w:after="0" w:line="326" w:lineRule="exact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поощрение за успехи в учебной, физкультурной, спортивной, общественной, творческой, экспериментальной и инновационной деятельности;</w:t>
      </w:r>
    </w:p>
    <w:p w:rsidR="00471EDF" w:rsidRDefault="00C05140">
      <w:pPr>
        <w:widowControl w:val="0"/>
        <w:numPr>
          <w:ilvl w:val="0"/>
          <w:numId w:val="6"/>
        </w:numPr>
        <w:tabs>
          <w:tab w:val="left" w:pos="1138"/>
        </w:tabs>
        <w:autoSpaceDE w:val="0"/>
        <w:spacing w:after="0" w:line="326" w:lineRule="exact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совмещение получения образования с работой без ущерба для освоени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образовательной программы, выполнения индивидуального учебного плана;</w:t>
      </w:r>
    </w:p>
    <w:p w:rsidR="00471EDF" w:rsidRDefault="00C05140">
      <w:pPr>
        <w:widowControl w:val="0"/>
        <w:numPr>
          <w:ilvl w:val="0"/>
          <w:numId w:val="6"/>
        </w:numPr>
        <w:tabs>
          <w:tab w:val="left" w:pos="1138"/>
        </w:tabs>
        <w:autoSpaceDE w:val="0"/>
        <w:spacing w:after="0" w:line="326" w:lineRule="exact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иные академические права, предусмотренные федеральными законами, иными нормативными правовыми актами Российской Федерации, локальными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нормативными актами Учреждения;</w:t>
      </w:r>
    </w:p>
    <w:p w:rsidR="00471EDF" w:rsidRDefault="00C05140">
      <w:pPr>
        <w:widowControl w:val="0"/>
        <w:numPr>
          <w:ilvl w:val="0"/>
          <w:numId w:val="6"/>
        </w:numPr>
        <w:tabs>
          <w:tab w:val="left" w:pos="1138"/>
        </w:tabs>
        <w:autoSpaceDE w:val="0"/>
        <w:spacing w:before="14" w:after="0" w:line="326" w:lineRule="exact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получение дополнит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ельных (в том числе платных) образовательных услуг, предоставляемых Филиалом;</w:t>
      </w:r>
    </w:p>
    <w:p w:rsidR="00471EDF" w:rsidRDefault="00C05140">
      <w:pPr>
        <w:widowControl w:val="0"/>
        <w:numPr>
          <w:ilvl w:val="0"/>
          <w:numId w:val="6"/>
        </w:numPr>
        <w:tabs>
          <w:tab w:val="left" w:pos="1138"/>
        </w:tabs>
        <w:autoSpaceDE w:val="0"/>
        <w:spacing w:before="5" w:after="0" w:line="326" w:lineRule="exact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посещение мероприятий, не предусмотренных учебным планом в порядке, установленном Филиалом;</w:t>
      </w:r>
    </w:p>
    <w:p w:rsidR="00471EDF" w:rsidRDefault="00C05140">
      <w:pPr>
        <w:widowControl w:val="0"/>
        <w:numPr>
          <w:ilvl w:val="0"/>
          <w:numId w:val="6"/>
        </w:numPr>
        <w:tabs>
          <w:tab w:val="left" w:pos="1138"/>
        </w:tabs>
        <w:autoSpaceDE w:val="0"/>
        <w:spacing w:before="10" w:after="0" w:line="326" w:lineRule="exact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участие в общественных объединениях, созданных в соответствии с законодательством Росс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ийской Федерации, а также на создание общественных объединений учащихся в установленном федеральным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з|аконом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порядке.</w:t>
      </w:r>
    </w:p>
    <w:p w:rsidR="00471EDF" w:rsidRDefault="00C05140">
      <w:pPr>
        <w:autoSpaceDE w:val="0"/>
        <w:spacing w:after="0" w:line="326" w:lineRule="exact"/>
        <w:ind w:left="80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5.9.Учащиеся Филиала обязаны:</w:t>
      </w:r>
    </w:p>
    <w:p w:rsidR="00471EDF" w:rsidRDefault="00C05140">
      <w:pPr>
        <w:widowControl w:val="0"/>
        <w:numPr>
          <w:ilvl w:val="0"/>
          <w:numId w:val="6"/>
        </w:numPr>
        <w:tabs>
          <w:tab w:val="left" w:pos="1138"/>
        </w:tabs>
        <w:autoSpaceDE w:val="0"/>
        <w:spacing w:before="24" w:after="0" w:line="322" w:lineRule="exact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добросовестно осваивать образовательную программу, выполнять индивидуальный учебный план, в том числе посеща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471EDF" w:rsidRDefault="00C05140">
      <w:pPr>
        <w:widowControl w:val="0"/>
        <w:numPr>
          <w:ilvl w:val="0"/>
          <w:numId w:val="6"/>
        </w:numPr>
        <w:tabs>
          <w:tab w:val="left" w:pos="1138"/>
        </w:tabs>
        <w:autoSpaceDE w:val="0"/>
        <w:spacing w:before="14" w:after="0" w:line="322" w:lineRule="exact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выполнять требования Устава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Учреждения, настоящего Положения о Филиале,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471EDF" w:rsidRDefault="00C05140">
      <w:pPr>
        <w:widowControl w:val="0"/>
        <w:numPr>
          <w:ilvl w:val="0"/>
          <w:numId w:val="6"/>
        </w:numPr>
        <w:tabs>
          <w:tab w:val="left" w:pos="1138"/>
        </w:tabs>
        <w:autoSpaceDE w:val="0"/>
        <w:spacing w:before="19" w:after="0" w:line="322" w:lineRule="exact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заботиться о сохранении и об укреплении своего здоровья, стремиться к нравств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енному, духовному и физическому развитию и самосовершенствованию;</w:t>
      </w:r>
    </w:p>
    <w:p w:rsidR="00471EDF" w:rsidRDefault="00C05140">
      <w:pPr>
        <w:widowControl w:val="0"/>
        <w:numPr>
          <w:ilvl w:val="0"/>
          <w:numId w:val="6"/>
        </w:numPr>
        <w:tabs>
          <w:tab w:val="left" w:pos="1138"/>
        </w:tabs>
        <w:autoSpaceDE w:val="0"/>
        <w:spacing w:before="34" w:after="0" w:line="312" w:lineRule="exact"/>
        <w:ind w:firstLine="7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уважать честь и достоинство других учащихся и работников Филиала, не создавать препятствий для получения образования другими учащимися;</w:t>
      </w:r>
    </w:p>
    <w:p w:rsidR="00471EDF" w:rsidRDefault="00C05140">
      <w:pPr>
        <w:tabs>
          <w:tab w:val="left" w:pos="1138"/>
        </w:tabs>
        <w:autoSpaceDE w:val="0"/>
        <w:spacing w:before="29" w:after="0" w:line="322" w:lineRule="exact"/>
        <w:ind w:left="706" w:right="2995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бережно относиться к имуществу Филиала. 5.10.Учащимс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запрещается: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3"/>
        </w:tabs>
        <w:autoSpaceDE w:val="0"/>
        <w:spacing w:before="62" w:after="0" w:line="31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приносить оружие; приносить, передавать или употреблять в Филиале табачные изделия, спиртные напитки, токсические, наркотические вещества;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3"/>
        </w:tabs>
        <w:autoSpaceDE w:val="0"/>
        <w:spacing w:before="29" w:after="0" w:line="331" w:lineRule="exact"/>
        <w:ind w:firstLine="696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использовать любые средства, которые могут привести к взрывам 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возгораниям;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3"/>
        </w:tabs>
        <w:autoSpaceDE w:val="0"/>
        <w:spacing w:before="48" w:after="0" w:line="307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применять физическую силу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выяснения отношений, запугивания, вымогательства;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3"/>
        </w:tabs>
        <w:autoSpaceDE w:val="0"/>
        <w:spacing w:before="58" w:after="0" w:line="298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использовать непристойные выражения, жесты и ненормативную лексику;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3"/>
        </w:tabs>
        <w:autoSpaceDE w:val="0"/>
        <w:spacing w:before="48" w:after="0" w:line="322" w:lineRule="exact"/>
        <w:ind w:left="69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пропускать обязательные занятия без уважительных причин;</w:t>
      </w:r>
    </w:p>
    <w:p w:rsidR="00471EDF" w:rsidRDefault="00C05140">
      <w:pPr>
        <w:autoSpaceDE w:val="0"/>
        <w:spacing w:after="0" w:line="322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 неисполнение или нарушение Устава Учреждения, настоящего Положения 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Филиале,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в порядке, установленном федеральным органом испол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471EDF" w:rsidRDefault="00C05140">
      <w:pPr>
        <w:autoSpaceDE w:val="0"/>
        <w:spacing w:before="48" w:after="0" w:line="298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5.11.Родители (законные представители) учащихся в Филиале имеют право: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3"/>
        </w:tabs>
        <w:autoSpaceDE w:val="0"/>
        <w:spacing w:before="48" w:after="0" w:line="317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выбирать до завершения получения ребенком основн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зования, факультативные и элективные учебные предметы, курсы, дисциплины (модули) из перечня, предлагаемого Филиалом;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3"/>
        </w:tabs>
        <w:autoSpaceDE w:val="0"/>
        <w:spacing w:before="24" w:after="0" w:line="326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дать ребенку начальное общее, основное общее, среднее общее образование в семье.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Ребенок, получающий образование в семье, по решению его 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одителей (законных представителей) с учетом его мнения на любом этапе обучения вправе продолжить образование в Филиале;</w:t>
      </w:r>
      <w:proofErr w:type="gramEnd"/>
    </w:p>
    <w:p w:rsidR="00471EDF" w:rsidRDefault="00C05140">
      <w:pPr>
        <w:widowControl w:val="0"/>
        <w:numPr>
          <w:ilvl w:val="0"/>
          <w:numId w:val="5"/>
        </w:numPr>
        <w:tabs>
          <w:tab w:val="left" w:pos="1123"/>
        </w:tabs>
        <w:autoSpaceDE w:val="0"/>
        <w:spacing w:before="29" w:after="0" w:line="317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знакомиться с уставом Учреждения, настоящим Положением о Филиале, лицензией на осуществление образовательной деятельности, со свидетельс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3"/>
        </w:tabs>
        <w:autoSpaceDE w:val="0"/>
        <w:spacing w:before="38" w:after="0" w:line="307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знакомиться с содержанием образования, используемыми методами обучения и воспитания,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образовательными технологиями, а также с оценками успеваемости своих детей;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3"/>
        </w:tabs>
        <w:autoSpaceDE w:val="0"/>
        <w:spacing w:before="67" w:after="0" w:line="240" w:lineRule="auto"/>
        <w:ind w:left="69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защищать права и законные интересы учащихся;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3"/>
        </w:tabs>
        <w:autoSpaceDE w:val="0"/>
        <w:spacing w:before="19" w:after="0" w:line="331" w:lineRule="exact"/>
        <w:ind w:firstLine="696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получать информацию обо всех видах планируемых обследований (психологических, психолого-педагогических) учащихся, давать согласие на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проведение таких обследований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или участие в таких обследованиях, отказаться от их проведения или участия в них, получать информацию о результатах проведенных обследований учащихся;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8"/>
        </w:tabs>
        <w:autoSpaceDE w:val="0"/>
        <w:spacing w:before="34" w:after="0" w:line="322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принимать участие в управлении Филиалом в форме, определяемой Уставом Учреж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дения, настоящим Положением о Филиале;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8"/>
        </w:tabs>
        <w:autoSpaceDE w:val="0"/>
        <w:spacing w:before="14" w:after="0" w:line="322" w:lineRule="exact"/>
        <w:ind w:firstLine="70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присутствовать при обследовании детей психолого-медико-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педагогической комиссией, обсуждении результатов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обследования и рекомендаций, полученных по результатам обследования, высказывать свое мнение относительно предлаг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аемых условий для организации обучения и воспитания детей;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8"/>
        </w:tabs>
        <w:autoSpaceDE w:val="0"/>
        <w:spacing w:before="24" w:after="0" w:line="326" w:lineRule="exact"/>
        <w:ind w:firstLine="70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направлять в органы управления Филиала обращения о применении к</w:t>
      </w:r>
      <w:proofErr w:type="gramStart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1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работникам указанных организаций, нарушающим и (или) ущемляющим права учащихся, родителей (законных представителей) несовершеннолетн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 учащихся, дисциплинарных взысканий;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8"/>
        </w:tabs>
        <w:autoSpaceDE w:val="0"/>
        <w:spacing w:before="24" w:after="0" w:line="326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8"/>
        </w:tabs>
        <w:autoSpaceDE w:val="0"/>
        <w:spacing w:before="10" w:after="0" w:line="326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использовать не запрещенны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законодательством Российской Федерации иные способы защиты прав и законных интересов.</w:t>
      </w:r>
    </w:p>
    <w:p w:rsidR="00471EDF" w:rsidRDefault="00C05140">
      <w:pPr>
        <w:autoSpaceDE w:val="0"/>
        <w:spacing w:after="0" w:line="326" w:lineRule="exact"/>
        <w:ind w:left="73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5.12.Родители (законные представители) учащихся обязаны:</w:t>
      </w:r>
    </w:p>
    <w:p w:rsidR="00471EDF" w:rsidRDefault="00C05140">
      <w:pPr>
        <w:tabs>
          <w:tab w:val="left" w:pos="1152"/>
        </w:tabs>
        <w:autoSpaceDE w:val="0"/>
        <w:spacing w:before="58" w:after="0" w:line="240" w:lineRule="auto"/>
        <w:ind w:left="725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обеспечить получение детьми общего образования;</w:t>
      </w:r>
    </w:p>
    <w:p w:rsidR="00471EDF" w:rsidRDefault="00C05140">
      <w:pPr>
        <w:tabs>
          <w:tab w:val="left" w:pos="1128"/>
        </w:tabs>
        <w:autoSpaceDE w:val="0"/>
        <w:spacing w:before="19" w:after="0" w:line="322" w:lineRule="exact"/>
        <w:ind w:firstLine="70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соблюдать требования локальных нормативных актов, в том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числе устанавливающих режим занятий учащихся, порядок регламентации образовательных отношений между Филиалом и учащимися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471EDF" w:rsidRDefault="00C05140">
      <w:pPr>
        <w:tabs>
          <w:tab w:val="left" w:pos="1142"/>
        </w:tabs>
        <w:autoSpaceDE w:val="0"/>
        <w:spacing w:before="24" w:after="0" w:line="322" w:lineRule="exact"/>
        <w:ind w:left="720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уважать 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есть и достоинство учащихся и работников Филиала.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5.13.3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 неисполнение или ненадлежащее исполнение обязанностей,</w:t>
      </w:r>
    </w:p>
    <w:p w:rsidR="00471EDF" w:rsidRDefault="00C05140">
      <w:pPr>
        <w:autoSpaceDE w:val="0"/>
        <w:spacing w:after="0" w:line="322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установленных Уставом Учреждения, настоящего Положения о Филиале,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ррдители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(законные представители) несовершеннолетних учащихся несут ответстве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нность, предусмотренную законодательством Российской Федерации.</w:t>
      </w:r>
    </w:p>
    <w:p w:rsidR="00471EDF" w:rsidRDefault="00C05140">
      <w:pPr>
        <w:autoSpaceDE w:val="0"/>
        <w:spacing w:before="14" w:after="0" w:line="322" w:lineRule="exact"/>
        <w:ind w:firstLine="7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5.14.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педагогической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деятельностью допускаются лица, имеющие среднее профессиональное или высшее образование и отвечающие квалификационным требованиям, указанным в квалификационных справочни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ках, и (или) профессиональных стандартах.</w:t>
      </w:r>
    </w:p>
    <w:p w:rsidR="00471EDF" w:rsidRDefault="00C05140">
      <w:pPr>
        <w:autoSpaceDE w:val="0"/>
        <w:spacing w:before="5" w:after="0" w:line="322" w:lineRule="exact"/>
        <w:ind w:firstLine="69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имеющие или имевшие судимость, подвергавшиеся 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 основ конституционног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строя и безопасности государства, мира и безопасности человечества, а также против общественной безопасности, за исключением случаев, предусмотренных частью третьей настоящей статьи; имеющие неснятую или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непогашенную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судимость за иные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умышленные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тяжкие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особо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тяжкие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преступления, не указанные в абзаце третьем настоящей части; признанные недееспособными в установленном федеральным законом порядке; имеющие заболевания, предусмотренные перечнем, утверждаемым федеральным органом исполнительной власти,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471EDF" w:rsidRDefault="00C05140">
      <w:pPr>
        <w:autoSpaceDE w:val="0"/>
        <w:spacing w:before="5" w:after="0" w:line="326" w:lineRule="exact"/>
        <w:ind w:left="74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5.15.Педагогические работники Филиала имеют право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71EDF" w:rsidRDefault="00C05140">
      <w:pPr>
        <w:widowControl w:val="0"/>
        <w:numPr>
          <w:ilvl w:val="0"/>
          <w:numId w:val="7"/>
        </w:numPr>
        <w:tabs>
          <w:tab w:val="left" w:pos="1114"/>
        </w:tabs>
        <w:autoSpaceDE w:val="0"/>
        <w:spacing w:before="10" w:after="0" w:line="326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свободу преподавания, свободное выражение своего мнения, свободу от вмешатель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ства в профессиональную деятельность;</w:t>
      </w:r>
    </w:p>
    <w:p w:rsidR="00471EDF" w:rsidRDefault="00C05140">
      <w:pPr>
        <w:widowControl w:val="0"/>
        <w:numPr>
          <w:ilvl w:val="0"/>
          <w:numId w:val="7"/>
        </w:numPr>
        <w:tabs>
          <w:tab w:val="left" w:pos="1114"/>
        </w:tabs>
        <w:autoSpaceDE w:val="0"/>
        <w:spacing w:before="10" w:after="0" w:line="326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свободу выбора и использования педагогически обоснованных форм, средств, методов обучения и воспитания;</w:t>
      </w:r>
    </w:p>
    <w:p w:rsidR="00471EDF" w:rsidRDefault="00C05140">
      <w:pPr>
        <w:widowControl w:val="0"/>
        <w:numPr>
          <w:ilvl w:val="0"/>
          <w:numId w:val="7"/>
        </w:numPr>
        <w:tabs>
          <w:tab w:val="left" w:pos="1114"/>
        </w:tabs>
        <w:autoSpaceDE w:val="0"/>
        <w:spacing w:before="19" w:after="0" w:line="317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творческую инициативу, разработку и применение авторских программ и методов обучения и воспитания в пределах реали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зуемой образовательной программы, отдельного учебного предмета, курса, дисциплины (модуля);</w:t>
      </w:r>
    </w:p>
    <w:p w:rsidR="00471EDF" w:rsidRDefault="00C05140">
      <w:pPr>
        <w:widowControl w:val="0"/>
        <w:numPr>
          <w:ilvl w:val="0"/>
          <w:numId w:val="7"/>
        </w:numPr>
        <w:tabs>
          <w:tab w:val="left" w:pos="1114"/>
        </w:tabs>
        <w:autoSpaceDE w:val="0"/>
        <w:spacing w:before="29" w:after="0" w:line="322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 учебников, учебных пособий, материалов и иных средств обучения и воспитания в соответствии с образовательной программой и в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|орядке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установленном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законодательством об образовании;</w:t>
      </w:r>
    </w:p>
    <w:p w:rsidR="00471EDF" w:rsidRDefault="00C05140">
      <w:pPr>
        <w:widowControl w:val="0"/>
        <w:numPr>
          <w:ilvl w:val="0"/>
          <w:numId w:val="7"/>
        </w:numPr>
        <w:tabs>
          <w:tab w:val="left" w:pos="1114"/>
        </w:tabs>
        <w:autoSpaceDE w:val="0"/>
        <w:spacing w:before="24" w:after="0" w:line="317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ограмм;</w:t>
      </w:r>
    </w:p>
    <w:p w:rsidR="00471EDF" w:rsidRDefault="00C05140">
      <w:pPr>
        <w:widowControl w:val="0"/>
        <w:numPr>
          <w:ilvl w:val="0"/>
          <w:numId w:val="7"/>
        </w:numPr>
        <w:tabs>
          <w:tab w:val="left" w:pos="1114"/>
        </w:tabs>
        <w:autoSpaceDE w:val="0"/>
        <w:spacing w:before="19" w:after="0" w:line="326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471EDF" w:rsidRDefault="00C05140">
      <w:pPr>
        <w:widowControl w:val="0"/>
        <w:numPr>
          <w:ilvl w:val="0"/>
          <w:numId w:val="7"/>
        </w:numPr>
        <w:tabs>
          <w:tab w:val="left" w:pos="1114"/>
        </w:tabs>
        <w:autoSpaceDE w:val="0"/>
        <w:spacing w:before="29" w:after="0" w:line="317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бесплатное пользование библиотеками и информационными ресурсами,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также доступ в порядке, установленном локальными нормативными актами Учреждения,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деятельности, необходимым для качественного осуществления педагогической деятельности в Филиале;</w:t>
      </w:r>
    </w:p>
    <w:p w:rsidR="00471EDF" w:rsidRDefault="00C05140">
      <w:pPr>
        <w:widowControl w:val="0"/>
        <w:numPr>
          <w:ilvl w:val="0"/>
          <w:numId w:val="7"/>
        </w:numPr>
        <w:tabs>
          <w:tab w:val="left" w:pos="1114"/>
        </w:tabs>
        <w:autoSpaceDE w:val="0"/>
        <w:spacing w:before="29" w:after="0" w:line="322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бесплатное пользование образовательными, методическими и научными услугами Филиала в порядке, установленном законодательством Российской Федерации или локальны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 нормативными актами;</w:t>
      </w:r>
    </w:p>
    <w:p w:rsidR="00471EDF" w:rsidRDefault="00C05140">
      <w:pPr>
        <w:widowControl w:val="0"/>
        <w:numPr>
          <w:ilvl w:val="0"/>
          <w:numId w:val="7"/>
        </w:numPr>
        <w:tabs>
          <w:tab w:val="left" w:pos="1114"/>
        </w:tabs>
        <w:autoSpaceDE w:val="0"/>
        <w:spacing w:before="14" w:after="0" w:line="322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участие в управлении Филиалом, в том числе в коллегиальных органах управления, в порядке, установленном уставом Учреждения;</w:t>
      </w:r>
    </w:p>
    <w:p w:rsidR="00471EDF" w:rsidRDefault="00C05140">
      <w:pPr>
        <w:widowControl w:val="0"/>
        <w:numPr>
          <w:ilvl w:val="0"/>
          <w:numId w:val="7"/>
        </w:numPr>
        <w:tabs>
          <w:tab w:val="left" w:pos="1114"/>
        </w:tabs>
        <w:autoSpaceDE w:val="0"/>
        <w:spacing w:before="14" w:after="0" w:line="336" w:lineRule="exact"/>
        <w:ind w:firstLine="69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участие в обсуждении вопросов, относящихся к деятельности Филиала, в том числе через органы управления и общ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ественные организации;</w:t>
      </w:r>
    </w:p>
    <w:p w:rsidR="00471EDF" w:rsidRDefault="00C05140">
      <w:pPr>
        <w:autoSpaceDE w:val="0"/>
        <w:spacing w:before="62" w:after="0" w:line="317" w:lineRule="exact"/>
        <w:ind w:firstLine="11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471EDF" w:rsidRDefault="00C05140">
      <w:pPr>
        <w:widowControl w:val="0"/>
        <w:numPr>
          <w:ilvl w:val="0"/>
          <w:numId w:val="8"/>
        </w:numPr>
        <w:tabs>
          <w:tab w:val="left" w:pos="1118"/>
        </w:tabs>
        <w:autoSpaceDE w:val="0"/>
        <w:spacing w:before="19" w:after="0" w:line="326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защиту от излишнего или неоправданного вмешательства родителей в вопросы, которые по своему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характеру входят в круг профессиональных обязанностей педагога;</w:t>
      </w:r>
    </w:p>
    <w:p w:rsidR="00471EDF" w:rsidRDefault="00C05140">
      <w:pPr>
        <w:widowControl w:val="0"/>
        <w:numPr>
          <w:ilvl w:val="0"/>
          <w:numId w:val="8"/>
        </w:numPr>
        <w:tabs>
          <w:tab w:val="left" w:pos="1118"/>
        </w:tabs>
        <w:autoSpaceDE w:val="0"/>
        <w:spacing w:before="34" w:after="0" w:line="307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обращение в комиссию по урегулированию споров между участниками образовательных отношений;</w:t>
      </w:r>
    </w:p>
    <w:p w:rsidR="00471EDF" w:rsidRDefault="00C05140">
      <w:pPr>
        <w:widowControl w:val="0"/>
        <w:numPr>
          <w:ilvl w:val="0"/>
          <w:numId w:val="8"/>
        </w:numPr>
        <w:tabs>
          <w:tab w:val="left" w:pos="1118"/>
        </w:tabs>
        <w:autoSpaceDE w:val="0"/>
        <w:spacing w:before="34" w:after="0" w:line="32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право на защиту профессиональной чести и достоинства, на справедливое и объективное расследование нар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ушения норм профессиональной этики педагогических работников.</w:t>
      </w:r>
    </w:p>
    <w:p w:rsidR="00471EDF" w:rsidRDefault="00C05140">
      <w:pPr>
        <w:autoSpaceDE w:val="0"/>
        <w:spacing w:after="0" w:line="322" w:lineRule="exact"/>
        <w:ind w:firstLine="77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5.16. Педагогические работники имеют следующие трудовые права и социальные гарантии:</w:t>
      </w:r>
    </w:p>
    <w:p w:rsidR="00471EDF" w:rsidRDefault="00C05140">
      <w:pPr>
        <w:widowControl w:val="0"/>
        <w:numPr>
          <w:ilvl w:val="0"/>
          <w:numId w:val="8"/>
        </w:numPr>
        <w:tabs>
          <w:tab w:val="left" w:pos="1118"/>
        </w:tabs>
        <w:autoSpaceDE w:val="0"/>
        <w:spacing w:before="29" w:after="0" w:line="326" w:lineRule="exact"/>
        <w:ind w:left="69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право на сокращенную продолжительность рабочего времени;</w:t>
      </w:r>
    </w:p>
    <w:p w:rsidR="00471EDF" w:rsidRDefault="00C05140">
      <w:pPr>
        <w:widowControl w:val="0"/>
        <w:numPr>
          <w:ilvl w:val="0"/>
          <w:numId w:val="8"/>
        </w:numPr>
        <w:tabs>
          <w:tab w:val="left" w:pos="1118"/>
        </w:tabs>
        <w:autoSpaceDE w:val="0"/>
        <w:spacing w:before="10" w:after="0" w:line="326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право на дополнительное профессиональное образование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профилю педагогической деятельности не реже чем один раз в три года;</w:t>
      </w:r>
    </w:p>
    <w:p w:rsidR="00471EDF" w:rsidRDefault="00C05140">
      <w:pPr>
        <w:widowControl w:val="0"/>
        <w:numPr>
          <w:ilvl w:val="0"/>
          <w:numId w:val="8"/>
        </w:numPr>
        <w:tabs>
          <w:tab w:val="left" w:pos="1118"/>
        </w:tabs>
        <w:autoSpaceDE w:val="0"/>
        <w:spacing w:before="29" w:after="0" w:line="31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471EDF" w:rsidRDefault="00C05140">
      <w:pPr>
        <w:widowControl w:val="0"/>
        <w:numPr>
          <w:ilvl w:val="0"/>
          <w:numId w:val="8"/>
        </w:numPr>
        <w:tabs>
          <w:tab w:val="left" w:pos="1118"/>
        </w:tabs>
        <w:autoSpaceDE w:val="0"/>
        <w:spacing w:before="38" w:after="0" w:line="32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 на длительный отпуск сроком до одного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ания;</w:t>
      </w:r>
    </w:p>
    <w:p w:rsidR="00471EDF" w:rsidRDefault="00C05140">
      <w:pPr>
        <w:widowControl w:val="0"/>
        <w:numPr>
          <w:ilvl w:val="0"/>
          <w:numId w:val="8"/>
        </w:numPr>
        <w:tabs>
          <w:tab w:val="left" w:pos="1118"/>
        </w:tabs>
        <w:autoSpaceDE w:val="0"/>
        <w:spacing w:before="10" w:after="0" w:line="331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право на досрочное назначение трудовой пенсии по старости в порядке, установленном законодательством Российской Федерации;</w:t>
      </w:r>
    </w:p>
    <w:p w:rsidR="00471EDF" w:rsidRDefault="00C05140">
      <w:pPr>
        <w:widowControl w:val="0"/>
        <w:numPr>
          <w:ilvl w:val="0"/>
          <w:numId w:val="8"/>
        </w:numPr>
        <w:tabs>
          <w:tab w:val="left" w:pos="1118"/>
        </w:tabs>
        <w:autoSpaceDE w:val="0"/>
        <w:spacing w:before="24" w:after="0" w:line="317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-право на предоставление педагогическим работникам, состоящим на учете в качестве нуждающихся в жилых помещениях, вне очереди 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471EDF" w:rsidRDefault="00C05140">
      <w:pPr>
        <w:widowControl w:val="0"/>
        <w:numPr>
          <w:ilvl w:val="0"/>
          <w:numId w:val="8"/>
        </w:numPr>
        <w:tabs>
          <w:tab w:val="left" w:pos="1118"/>
        </w:tabs>
        <w:autoSpaceDE w:val="0"/>
        <w:spacing w:before="29" w:after="0" w:line="32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иные трудовые права, меры социальной поддержки, установленные федеральными законами и законодательными актами Республики Башкортоста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н.</w:t>
      </w:r>
    </w:p>
    <w:p w:rsidR="00471EDF" w:rsidRDefault="00C05140">
      <w:pPr>
        <w:autoSpaceDE w:val="0"/>
        <w:spacing w:after="0" w:line="322" w:lineRule="exact"/>
        <w:ind w:left="79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5.17.Педагогический работник обязан:</w:t>
      </w:r>
    </w:p>
    <w:p w:rsidR="00471EDF" w:rsidRDefault="00C05140">
      <w:pPr>
        <w:widowControl w:val="0"/>
        <w:numPr>
          <w:ilvl w:val="0"/>
          <w:numId w:val="8"/>
        </w:numPr>
        <w:tabs>
          <w:tab w:val="left" w:pos="1118"/>
        </w:tabs>
        <w:autoSpaceDE w:val="0"/>
        <w:spacing w:before="24" w:after="0" w:line="317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осуществлять свою деятельность на высоком профессиональном уровне,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обеспечивать в полном объеме реализацию преподаваемых учебных предметов, курсов, дисциплины (модулей) в соответствии с утвержденной рабочей программо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й;</w:t>
      </w:r>
    </w:p>
    <w:p w:rsidR="00471EDF" w:rsidRDefault="00C05140">
      <w:pPr>
        <w:widowControl w:val="0"/>
        <w:numPr>
          <w:ilvl w:val="0"/>
          <w:numId w:val="8"/>
        </w:numPr>
        <w:tabs>
          <w:tab w:val="left" w:pos="1118"/>
        </w:tabs>
        <w:autoSpaceDE w:val="0"/>
        <w:spacing w:before="43" w:after="0" w:line="31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соблюдать правовые, нравственные и этические нормы, следовать требованиям профессиональной этики;</w:t>
      </w:r>
    </w:p>
    <w:p w:rsidR="00471EDF" w:rsidRDefault="00C05140">
      <w:pPr>
        <w:widowControl w:val="0"/>
        <w:numPr>
          <w:ilvl w:val="0"/>
          <w:numId w:val="8"/>
        </w:numPr>
        <w:tabs>
          <w:tab w:val="left" w:pos="1118"/>
        </w:tabs>
        <w:autoSpaceDE w:val="0"/>
        <w:spacing w:before="38" w:after="0" w:line="30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уважать честь и достоинство учащихся и других участников образовательных отношений;</w:t>
      </w:r>
    </w:p>
    <w:p w:rsidR="00471EDF" w:rsidRDefault="00C05140">
      <w:pPr>
        <w:widowControl w:val="0"/>
        <w:numPr>
          <w:ilvl w:val="0"/>
          <w:numId w:val="8"/>
        </w:numPr>
        <w:tabs>
          <w:tab w:val="left" w:pos="1118"/>
        </w:tabs>
        <w:autoSpaceDE w:val="0"/>
        <w:spacing w:before="43" w:after="0" w:line="336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развивать у учащихся познавательную активность, самостоятельность,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инициативу,   творческие   способности,   формировать гражданскую позицию, способность к труду и жизни в условиях современного мира, формировать у учащихся культуру здорового и безопасного образа жизни;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8"/>
        </w:tabs>
        <w:autoSpaceDE w:val="0"/>
        <w:spacing w:before="19" w:after="0" w:line="331" w:lineRule="exact"/>
        <w:ind w:firstLine="70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применять педагогически обоснованные и обеспечивающие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высокое качество образования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формы, методы обучения 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воспитания;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8"/>
        </w:tabs>
        <w:autoSpaceDE w:val="0"/>
        <w:spacing w:before="19" w:after="0" w:line="326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учитывать особенности психофизического развития учащихся и состояние их здоровья, соблюдать специальные условия, необходимые для получения образования лицами с ограниченными возможностями 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доровья, взаимодействовать при необходимости с медицинскими организациями;</w:t>
      </w:r>
    </w:p>
    <w:p w:rsidR="00471EDF" w:rsidRDefault="00C05140">
      <w:pPr>
        <w:tabs>
          <w:tab w:val="left" w:pos="1142"/>
        </w:tabs>
        <w:autoSpaceDE w:val="0"/>
        <w:spacing w:before="10" w:after="0" w:line="326" w:lineRule="exact"/>
        <w:ind w:left="715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систематически повышать свой профессиональный уровень;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8"/>
        </w:tabs>
        <w:autoSpaceDE w:val="0"/>
        <w:spacing w:before="10" w:after="0" w:line="326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проходить аттестацию на соответствие занимаемой должности 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пррядке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установленном законодательством об образовании;</w:t>
      </w:r>
      <w:proofErr w:type="gramEnd"/>
    </w:p>
    <w:p w:rsidR="00471EDF" w:rsidRDefault="00C05140">
      <w:pPr>
        <w:widowControl w:val="0"/>
        <w:numPr>
          <w:ilvl w:val="0"/>
          <w:numId w:val="5"/>
        </w:numPr>
        <w:tabs>
          <w:tab w:val="left" w:pos="1128"/>
        </w:tabs>
        <w:autoSpaceDE w:val="0"/>
        <w:spacing w:after="0" w:line="326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8"/>
        </w:tabs>
        <w:autoSpaceDE w:val="0"/>
        <w:spacing w:before="34" w:after="0" w:line="322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проходить в установленном законодательством Российско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 Федерации порядке обучение и проверку знаний и навыков в области охраны труда;</w:t>
      </w:r>
    </w:p>
    <w:p w:rsidR="00471EDF" w:rsidRDefault="00C05140">
      <w:pPr>
        <w:widowControl w:val="0"/>
        <w:numPr>
          <w:ilvl w:val="0"/>
          <w:numId w:val="5"/>
        </w:numPr>
        <w:tabs>
          <w:tab w:val="left" w:pos="1128"/>
        </w:tabs>
        <w:autoSpaceDE w:val="0"/>
        <w:spacing w:before="34" w:after="0" w:line="322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соблюдать устав Учреждения, положение о Филиале, правила внутреннего трудового распорядка.</w:t>
      </w:r>
    </w:p>
    <w:p w:rsidR="00471EDF" w:rsidRDefault="00C05140">
      <w:pPr>
        <w:autoSpaceDE w:val="0"/>
        <w:spacing w:after="0" w:line="322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5.18. Педагогические работники несут ответственность за неисполнение или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ненадлежащее исполнение возложенных на них обязанностей в порядке и в случаях, которые установлены федеральными законами.</w:t>
      </w:r>
    </w:p>
    <w:p w:rsidR="00471EDF" w:rsidRDefault="00C05140">
      <w:pPr>
        <w:autoSpaceDE w:val="0"/>
        <w:spacing w:before="10" w:after="0" w:line="322" w:lineRule="exact"/>
        <w:ind w:firstLine="70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5.19.Штатное расписание и комплектование работников Филиала осуществляется директором Учреждения в соответствии с действующим законода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тельством, на основании учебного плана, количеством обучаемых и нормативов финансирования.</w:t>
      </w:r>
    </w:p>
    <w:p w:rsidR="00471EDF" w:rsidRDefault="00C05140">
      <w:pPr>
        <w:autoSpaceDE w:val="0"/>
        <w:spacing w:before="5" w:after="0" w:line="322" w:lineRule="exact"/>
        <w:ind w:firstLine="69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работников Филиала работодателем является Учреждение в лице его директора.</w:t>
      </w:r>
    </w:p>
    <w:p w:rsidR="00471EDF" w:rsidRDefault="00C05140">
      <w:pPr>
        <w:autoSpaceDE w:val="0"/>
        <w:spacing w:before="62" w:after="0" w:line="240" w:lineRule="auto"/>
        <w:ind w:left="343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Управление Филиалом</w:t>
      </w:r>
    </w:p>
    <w:p w:rsidR="00471EDF" w:rsidRDefault="00471EDF">
      <w:pPr>
        <w:autoSpaceDE w:val="0"/>
        <w:spacing w:after="0" w:line="240" w:lineRule="exact"/>
        <w:ind w:firstLine="71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471EDF" w:rsidRDefault="00C05140">
      <w:pPr>
        <w:tabs>
          <w:tab w:val="left" w:pos="1402"/>
        </w:tabs>
        <w:autoSpaceDE w:val="0"/>
        <w:spacing w:before="82" w:after="0" w:line="322" w:lineRule="exact"/>
        <w:ind w:firstLine="71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6.1.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Управление Филиалом осуществляется в соответствии 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закон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одательством Российской Федерации с учетом особенностей,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установленных Федеральным законом «Об образовании в Российской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Федерации» и в соответствии Уставом Учреждения, настоящим Положением.</w:t>
      </w:r>
    </w:p>
    <w:p w:rsidR="00471EDF" w:rsidRDefault="00C05140">
      <w:pPr>
        <w:tabs>
          <w:tab w:val="left" w:pos="1541"/>
        </w:tabs>
        <w:autoSpaceDE w:val="0"/>
        <w:spacing w:after="0" w:line="322" w:lineRule="exact"/>
        <w:ind w:firstLine="71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6.2.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Непосредственное управление Филиалом осуществляет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 Филиала, назначаемый приказом директора Учреждения из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числа работников, имеющих опыт учебно-методической и организационной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работы в образовательном учреждении.</w:t>
      </w:r>
    </w:p>
    <w:p w:rsidR="00471EDF" w:rsidRDefault="00C05140">
      <w:pPr>
        <w:tabs>
          <w:tab w:val="left" w:pos="1195"/>
        </w:tabs>
        <w:autoSpaceDE w:val="0"/>
        <w:spacing w:before="5" w:after="0" w:line="322" w:lineRule="exact"/>
        <w:ind w:firstLine="71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6.3.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Руководитель Филиала осуществляет свою деятельность от имени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филиала в соответствии с зак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онодательством Российской Федерации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Республики   Башкортостан   по   доверенности,   выданной   директором</w:t>
      </w:r>
    </w:p>
    <w:p w:rsidR="00471EDF" w:rsidRDefault="00C05140">
      <w:pPr>
        <w:autoSpaceDE w:val="0"/>
        <w:spacing w:before="62" w:after="0" w:line="322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Учреждения или иным лицом, уполномоченным на это учредительными Документами Учреждения.</w:t>
      </w:r>
    </w:p>
    <w:p w:rsidR="00471EDF" w:rsidRDefault="00C05140">
      <w:pPr>
        <w:tabs>
          <w:tab w:val="left" w:pos="1166"/>
        </w:tabs>
        <w:autoSpaceDE w:val="0"/>
        <w:spacing w:after="0" w:line="322" w:lineRule="exact"/>
        <w:ind w:left="715"/>
      </w:pPr>
      <w:r>
        <w:rPr>
          <w:rFonts w:ascii="Times New Roman" w:eastAsia="Times New Roman" w:hAnsi="Times New Roman"/>
          <w:sz w:val="24"/>
          <w:szCs w:val="24"/>
          <w:lang w:eastAsia="ru-RU"/>
        </w:rPr>
        <w:t>6.4.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Руководитель Филиала:</w:t>
      </w:r>
    </w:p>
    <w:p w:rsidR="00471EDF" w:rsidRDefault="00C05140">
      <w:pPr>
        <w:tabs>
          <w:tab w:val="left" w:pos="1080"/>
        </w:tabs>
        <w:autoSpaceDE w:val="0"/>
        <w:spacing w:before="5" w:after="0" w:line="322" w:lineRule="exact"/>
        <w:ind w:left="710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обеспечивает функционирование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Филиала;</w:t>
      </w:r>
    </w:p>
    <w:p w:rsidR="00471EDF" w:rsidRDefault="00C05140">
      <w:pPr>
        <w:tabs>
          <w:tab w:val="left" w:pos="1075"/>
        </w:tabs>
        <w:autoSpaceDE w:val="0"/>
        <w:spacing w:before="10" w:after="0" w:line="322" w:lineRule="exact"/>
        <w:ind w:firstLine="706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представляет Филиал в отношениях с органами государственной власти и органов местного самоуправления, юридическими и физическими </w:t>
      </w:r>
      <w:r>
        <w:rPr>
          <w:rFonts w:ascii="Times New Roman" w:eastAsia="Times New Roman" w:hAnsi="Times New Roman"/>
          <w:lang w:eastAsia="ru-RU"/>
        </w:rPr>
        <w:t>лицами;</w:t>
      </w:r>
    </w:p>
    <w:p w:rsidR="00471EDF" w:rsidRDefault="00C05140">
      <w:pPr>
        <w:tabs>
          <w:tab w:val="left" w:pos="1080"/>
        </w:tabs>
        <w:autoSpaceDE w:val="0"/>
        <w:spacing w:after="0" w:line="322" w:lineRule="exact"/>
        <w:ind w:left="710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представляет отчет о деятельности Филиала в Учреждение.</w:t>
      </w:r>
    </w:p>
    <w:p w:rsidR="00471EDF" w:rsidRDefault="00C05140">
      <w:pPr>
        <w:tabs>
          <w:tab w:val="left" w:pos="1445"/>
        </w:tabs>
        <w:autoSpaceDE w:val="0"/>
        <w:spacing w:after="0" w:line="322" w:lineRule="exact"/>
        <w:ind w:firstLine="70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6.5.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Филиала несет в установленном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ответственность за неисполнение или ненадлежащее исполнение своих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функциональных обязанностей, предусмотренных трудовым договором,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Уставом Учреждения, настоящим Положением.</w:t>
      </w:r>
    </w:p>
    <w:p w:rsidR="00471EDF" w:rsidRDefault="00C05140">
      <w:pPr>
        <w:tabs>
          <w:tab w:val="left" w:pos="1349"/>
        </w:tabs>
        <w:autoSpaceDE w:val="0"/>
        <w:spacing w:before="10" w:after="0" w:line="322" w:lineRule="exact"/>
        <w:ind w:firstLine="70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6.6.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>Управление Филиалом осуществляется на основе сочетания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принципов едино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началия и коллегиальности.</w:t>
      </w:r>
    </w:p>
    <w:p w:rsidR="00471EDF" w:rsidRDefault="00C05140"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6.9. В целях развития и совершенствования учебно-воспитательного процесса, повышения профессионального мастерства и творческого роста, учителя Филиала являются членами педагогического 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Учруждения</w:t>
      </w:r>
      <w:proofErr w:type="spellEnd"/>
    </w:p>
    <w:sectPr w:rsidR="00471EDF">
      <w:footerReference w:type="default" r:id="rId10"/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140" w:rsidRDefault="00C05140">
      <w:pPr>
        <w:spacing w:after="0" w:line="240" w:lineRule="auto"/>
      </w:pPr>
      <w:r>
        <w:separator/>
      </w:r>
    </w:p>
  </w:endnote>
  <w:endnote w:type="continuationSeparator" w:id="0">
    <w:p w:rsidR="00C05140" w:rsidRDefault="00C05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B3B" w:rsidRDefault="00C05140">
    <w:pPr>
      <w:pStyle w:val="Style2"/>
      <w:widowControl/>
      <w:ind w:left="4642"/>
      <w:jc w:val="both"/>
    </w:pPr>
    <w:r>
      <w:rPr>
        <w:rStyle w:val="FontStyle26"/>
      </w:rPr>
      <w:fldChar w:fldCharType="begin"/>
    </w:r>
    <w:r>
      <w:rPr>
        <w:rStyle w:val="FontStyle26"/>
      </w:rPr>
      <w:instrText xml:space="preserve"> PAGE </w:instrText>
    </w:r>
    <w:r>
      <w:rPr>
        <w:rStyle w:val="FontStyle26"/>
      </w:rPr>
      <w:fldChar w:fldCharType="separate"/>
    </w:r>
    <w:r w:rsidR="00525563">
      <w:rPr>
        <w:rStyle w:val="FontStyle26"/>
        <w:noProof/>
      </w:rPr>
      <w:t>1</w:t>
    </w:r>
    <w:r>
      <w:rPr>
        <w:rStyle w:val="FontStyle2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B3B" w:rsidRDefault="00C05140">
    <w:pPr>
      <w:pStyle w:val="Style2"/>
      <w:widowControl/>
      <w:ind w:left="4642"/>
      <w:jc w:val="both"/>
    </w:pPr>
    <w:r>
      <w:rPr>
        <w:rStyle w:val="FontStyle26"/>
      </w:rPr>
      <w:fldChar w:fldCharType="begin"/>
    </w:r>
    <w:r>
      <w:rPr>
        <w:rStyle w:val="FontStyle26"/>
      </w:rPr>
      <w:instrText xml:space="preserve"> PAGE </w:instrText>
    </w:r>
    <w:r>
      <w:rPr>
        <w:rStyle w:val="FontStyle26"/>
      </w:rPr>
      <w:fldChar w:fldCharType="separate"/>
    </w:r>
    <w:r w:rsidR="00525563">
      <w:rPr>
        <w:rStyle w:val="FontStyle26"/>
        <w:noProof/>
      </w:rPr>
      <w:t>15</w:t>
    </w:r>
    <w:r>
      <w:rPr>
        <w:rStyle w:val="FontStyle2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140" w:rsidRDefault="00C0514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05140" w:rsidRDefault="00C051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F5419"/>
    <w:multiLevelType w:val="multilevel"/>
    <w:tmpl w:val="0F404E1C"/>
    <w:lvl w:ilvl="0">
      <w:start w:val="12"/>
      <w:numFmt w:val="decimal"/>
      <w:lvlText w:val="4.%1."/>
      <w:lvlJc w:val="left"/>
      <w:pPr>
        <w:ind w:left="749" w:hanging="749"/>
      </w:pPr>
      <w:rPr>
        <w:rFonts w:ascii="Times New Roman" w:hAnsi="Times New Roman"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>
    <w:nsid w:val="14F10A45"/>
    <w:multiLevelType w:val="multilevel"/>
    <w:tmpl w:val="671C0844"/>
    <w:lvl w:ilvl="0">
      <w:numFmt w:val="bullet"/>
      <w:lvlText w:val="-"/>
      <w:lvlJc w:val="left"/>
      <w:pPr>
        <w:ind w:left="423" w:hanging="423"/>
      </w:pPr>
      <w:rPr>
        <w:rFonts w:ascii="Times New Roman" w:hAnsi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>
    <w:nsid w:val="42365E43"/>
    <w:multiLevelType w:val="multilevel"/>
    <w:tmpl w:val="1A36DFEA"/>
    <w:lvl w:ilvl="0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>
    <w:nsid w:val="46F265AF"/>
    <w:multiLevelType w:val="multilevel"/>
    <w:tmpl w:val="48BA5AF0"/>
    <w:lvl w:ilvl="0">
      <w:numFmt w:val="bullet"/>
      <w:lvlText w:val="-"/>
      <w:lvlJc w:val="left"/>
      <w:pPr>
        <w:ind w:left="428" w:hanging="428"/>
      </w:pPr>
      <w:rPr>
        <w:rFonts w:ascii="Times New Roman" w:hAnsi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>
    <w:nsid w:val="4D335E66"/>
    <w:multiLevelType w:val="multilevel"/>
    <w:tmpl w:val="785E0C62"/>
    <w:lvl w:ilvl="0">
      <w:numFmt w:val="bullet"/>
      <w:lvlText w:val="-"/>
      <w:lvlJc w:val="left"/>
      <w:pPr>
        <w:ind w:left="422" w:hanging="422"/>
      </w:pPr>
      <w:rPr>
        <w:rFonts w:ascii="Times New Roman" w:hAnsi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>
    <w:nsid w:val="4F0819CC"/>
    <w:multiLevelType w:val="multilevel"/>
    <w:tmpl w:val="9D38EC34"/>
    <w:lvl w:ilvl="0">
      <w:start w:val="1"/>
      <w:numFmt w:val="decimal"/>
      <w:lvlText w:val="3.%1."/>
      <w:lvlJc w:val="left"/>
      <w:pPr>
        <w:ind w:left="638" w:hanging="638"/>
      </w:pPr>
      <w:rPr>
        <w:rFonts w:ascii="Times New Roman" w:hAnsi="Times New Roman"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>
    <w:nsid w:val="6EB60499"/>
    <w:multiLevelType w:val="multilevel"/>
    <w:tmpl w:val="1800F57A"/>
    <w:lvl w:ilvl="0">
      <w:numFmt w:val="bullet"/>
      <w:lvlText w:val="-"/>
      <w:lvlJc w:val="left"/>
      <w:pPr>
        <w:ind w:left="432" w:hanging="432"/>
      </w:pPr>
      <w:rPr>
        <w:rFonts w:ascii="Times New Roman" w:hAnsi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7">
    <w:nsid w:val="74B17F72"/>
    <w:multiLevelType w:val="multilevel"/>
    <w:tmpl w:val="F964F494"/>
    <w:lvl w:ilvl="0">
      <w:numFmt w:val="bullet"/>
      <w:lvlText w:val="-"/>
      <w:lvlJc w:val="left"/>
      <w:pPr>
        <w:ind w:left="427" w:hanging="427"/>
      </w:pPr>
      <w:rPr>
        <w:rFonts w:ascii="Times New Roman" w:hAnsi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71EDF"/>
    <w:rsid w:val="00471EDF"/>
    <w:rsid w:val="00525563"/>
    <w:rsid w:val="00C0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basedOn w:val="a0"/>
    <w:rPr>
      <w:rFonts w:ascii="Times New Roman" w:hAnsi="Times New Roman"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basedOn w:val="a0"/>
    <w:rPr>
      <w:rFonts w:ascii="Times New Roman" w:hAnsi="Times New Roman"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5235</Words>
  <Characters>29840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Ильшат</cp:lastModifiedBy>
  <cp:revision>2</cp:revision>
  <dcterms:created xsi:type="dcterms:W3CDTF">2019-02-02T06:59:00Z</dcterms:created>
  <dcterms:modified xsi:type="dcterms:W3CDTF">2019-02-02T06:59:00Z</dcterms:modified>
</cp:coreProperties>
</file>